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B1943" w14:textId="46996EC3" w:rsidR="00FE2CFA" w:rsidRPr="004C5043" w:rsidRDefault="00FE2CFA" w:rsidP="004C5043">
      <w:pPr>
        <w:rPr>
          <w:sz w:val="36"/>
          <w:szCs w:val="36"/>
        </w:rPr>
      </w:pPr>
    </w:p>
    <w:p w14:paraId="1F4A3504" w14:textId="3AE0E8A3" w:rsidR="004C5043" w:rsidRPr="004C5043" w:rsidRDefault="004C5043" w:rsidP="004C5043">
      <w:pPr>
        <w:ind w:left="2124" w:firstLine="708"/>
        <w:rPr>
          <w:b/>
          <w:bCs/>
          <w:sz w:val="36"/>
          <w:szCs w:val="36"/>
        </w:rPr>
      </w:pPr>
      <w:r w:rsidRPr="004C5043">
        <w:rPr>
          <w:b/>
          <w:bCs/>
          <w:sz w:val="36"/>
          <w:szCs w:val="36"/>
        </w:rPr>
        <w:t>Der Zusammenhang von</w:t>
      </w:r>
    </w:p>
    <w:p w14:paraId="61499978" w14:textId="77777777" w:rsidR="004C5043" w:rsidRPr="004C5043" w:rsidRDefault="004C5043" w:rsidP="004C5043">
      <w:pPr>
        <w:ind w:left="2124" w:firstLine="708"/>
        <w:rPr>
          <w:sz w:val="36"/>
          <w:szCs w:val="36"/>
        </w:rPr>
      </w:pPr>
      <w:bookmarkStart w:id="0" w:name="_GoBack"/>
      <w:bookmarkEnd w:id="0"/>
    </w:p>
    <w:p w14:paraId="03521271" w14:textId="7B28D487" w:rsidR="004C5043" w:rsidRPr="004C5043" w:rsidRDefault="004C5043" w:rsidP="004C5043">
      <w:pPr>
        <w:pStyle w:val="Listenabsatz"/>
        <w:numPr>
          <w:ilvl w:val="0"/>
          <w:numId w:val="23"/>
        </w:numPr>
        <w:rPr>
          <w:sz w:val="36"/>
          <w:szCs w:val="36"/>
        </w:rPr>
      </w:pPr>
      <w:r w:rsidRPr="004C5043">
        <w:rPr>
          <w:sz w:val="36"/>
          <w:szCs w:val="36"/>
        </w:rPr>
        <w:t>elektrischer Stromstärke,</w:t>
      </w:r>
    </w:p>
    <w:p w14:paraId="7AF310FE" w14:textId="40E9AB11" w:rsidR="004C5043" w:rsidRPr="004C5043" w:rsidRDefault="004C5043" w:rsidP="004C5043">
      <w:pPr>
        <w:pStyle w:val="Listenabsatz"/>
        <w:numPr>
          <w:ilvl w:val="0"/>
          <w:numId w:val="23"/>
        </w:numPr>
        <w:rPr>
          <w:sz w:val="36"/>
          <w:szCs w:val="36"/>
        </w:rPr>
      </w:pPr>
      <w:proofErr w:type="spellStart"/>
      <w:r w:rsidRPr="004C5043">
        <w:rPr>
          <w:sz w:val="36"/>
          <w:szCs w:val="36"/>
        </w:rPr>
        <w:t>el</w:t>
      </w:r>
      <w:proofErr w:type="spellEnd"/>
      <w:r w:rsidRPr="004C5043">
        <w:rPr>
          <w:sz w:val="36"/>
          <w:szCs w:val="36"/>
        </w:rPr>
        <w:t>. Spannung und</w:t>
      </w:r>
    </w:p>
    <w:p w14:paraId="073B1B57" w14:textId="08315B18" w:rsidR="004C5043" w:rsidRDefault="004C5043" w:rsidP="004C5043">
      <w:pPr>
        <w:pStyle w:val="Listenabsatz"/>
        <w:numPr>
          <w:ilvl w:val="0"/>
          <w:numId w:val="23"/>
        </w:numPr>
        <w:rPr>
          <w:sz w:val="36"/>
          <w:szCs w:val="36"/>
        </w:rPr>
      </w:pPr>
      <w:r w:rsidRPr="004C5043">
        <w:rPr>
          <w:sz w:val="36"/>
          <w:szCs w:val="36"/>
        </w:rPr>
        <w:t>ohmschen Widerstand</w:t>
      </w:r>
    </w:p>
    <w:p w14:paraId="68E0B3AB" w14:textId="54EFA0F8" w:rsidR="004C5043" w:rsidRDefault="004C5043" w:rsidP="004C5043">
      <w:pPr>
        <w:rPr>
          <w:sz w:val="36"/>
          <w:szCs w:val="36"/>
        </w:rPr>
      </w:pPr>
    </w:p>
    <w:p w14:paraId="42B62736" w14:textId="40CD7302" w:rsidR="004C5043" w:rsidRDefault="004C5043" w:rsidP="004C5043">
      <w:pPr>
        <w:rPr>
          <w:b/>
          <w:bCs/>
          <w:sz w:val="36"/>
          <w:szCs w:val="36"/>
        </w:rPr>
      </w:pPr>
      <w:r w:rsidRPr="004C5043">
        <w:rPr>
          <w:b/>
          <w:bCs/>
          <w:sz w:val="36"/>
          <w:szCs w:val="36"/>
        </w:rPr>
        <w:t>versuchstechnische Ermittlung</w:t>
      </w:r>
      <w:r>
        <w:rPr>
          <w:b/>
          <w:bCs/>
          <w:sz w:val="36"/>
          <w:szCs w:val="36"/>
        </w:rPr>
        <w:t>:</w:t>
      </w:r>
    </w:p>
    <w:p w14:paraId="54244817" w14:textId="686E386D" w:rsidR="004C5043" w:rsidRDefault="00BD0E7E" w:rsidP="004C5043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3410CD" wp14:editId="67779153">
                <wp:simplePos x="0" y="0"/>
                <wp:positionH relativeFrom="margin">
                  <wp:align>right</wp:align>
                </wp:positionH>
                <wp:positionV relativeFrom="page">
                  <wp:posOffset>3600450</wp:posOffset>
                </wp:positionV>
                <wp:extent cx="2667000" cy="2581275"/>
                <wp:effectExtent l="0" t="0" r="19050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581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0883F" id="Rechteck 3" o:spid="_x0000_s1026" style="position:absolute;margin-left:158.8pt;margin-top:283.5pt;width:210pt;height:203.25pt;z-index:-2516551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" fillcolor="white [3201]" strokecolor="#4472c4 [3208]" strokeweight="1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F48A64B" wp14:editId="1F9AA953">
            <wp:simplePos x="0" y="0"/>
            <wp:positionH relativeFrom="margin">
              <wp:align>right</wp:align>
            </wp:positionH>
            <wp:positionV relativeFrom="margin">
              <wp:posOffset>2108200</wp:posOffset>
            </wp:positionV>
            <wp:extent cx="6301105" cy="2628265"/>
            <wp:effectExtent l="0" t="0" r="4445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E9B43" w14:textId="3B58D0C8" w:rsidR="004C5043" w:rsidRDefault="004C5043" w:rsidP="004C5043">
      <w:pPr>
        <w:rPr>
          <w:b/>
          <w:bCs/>
          <w:sz w:val="36"/>
          <w:szCs w:val="36"/>
        </w:rPr>
      </w:pPr>
    </w:p>
    <w:p w14:paraId="7B76172D" w14:textId="1FB18756" w:rsidR="004C5043" w:rsidRDefault="004C5043" w:rsidP="004C5043">
      <w:pPr>
        <w:rPr>
          <w:b/>
          <w:bCs/>
          <w:sz w:val="36"/>
          <w:szCs w:val="36"/>
        </w:rPr>
      </w:pPr>
    </w:p>
    <w:p w14:paraId="239A518F" w14:textId="7237AE7E" w:rsidR="004C5043" w:rsidRDefault="004C5043" w:rsidP="004C5043">
      <w:pPr>
        <w:rPr>
          <w:b/>
          <w:bCs/>
          <w:sz w:val="36"/>
          <w:szCs w:val="36"/>
        </w:rPr>
      </w:pPr>
    </w:p>
    <w:p w14:paraId="5D2E05EB" w14:textId="49A5E2CF" w:rsidR="004C5043" w:rsidRDefault="004C5043" w:rsidP="004C5043">
      <w:pPr>
        <w:rPr>
          <w:b/>
          <w:bCs/>
          <w:sz w:val="36"/>
          <w:szCs w:val="36"/>
        </w:rPr>
      </w:pPr>
    </w:p>
    <w:p w14:paraId="7BFB0240" w14:textId="67925665" w:rsidR="004C5043" w:rsidRDefault="004C5043" w:rsidP="004C5043">
      <w:pPr>
        <w:rPr>
          <w:b/>
          <w:bCs/>
          <w:sz w:val="36"/>
          <w:szCs w:val="36"/>
        </w:rPr>
      </w:pPr>
    </w:p>
    <w:p w14:paraId="74095859" w14:textId="258F519C" w:rsidR="004C5043" w:rsidRDefault="004C5043" w:rsidP="004C5043">
      <w:pPr>
        <w:rPr>
          <w:b/>
          <w:bCs/>
          <w:sz w:val="36"/>
          <w:szCs w:val="36"/>
        </w:rPr>
      </w:pPr>
    </w:p>
    <w:p w14:paraId="063A8A25" w14:textId="0ED250F6" w:rsidR="004C5043" w:rsidRDefault="004C5043" w:rsidP="004C5043">
      <w:pPr>
        <w:rPr>
          <w:b/>
          <w:bCs/>
          <w:sz w:val="36"/>
          <w:szCs w:val="36"/>
        </w:rPr>
      </w:pPr>
    </w:p>
    <w:p w14:paraId="3578A497" w14:textId="704F09AC" w:rsidR="004C5043" w:rsidRDefault="004C5043" w:rsidP="004C5043">
      <w:pPr>
        <w:rPr>
          <w:b/>
          <w:bCs/>
          <w:sz w:val="36"/>
          <w:szCs w:val="36"/>
        </w:rPr>
      </w:pPr>
    </w:p>
    <w:p w14:paraId="2332FD01" w14:textId="7620CA07" w:rsidR="004C5043" w:rsidRDefault="004C5043" w:rsidP="004C5043">
      <w:pPr>
        <w:rPr>
          <w:b/>
          <w:bCs/>
          <w:sz w:val="36"/>
          <w:szCs w:val="36"/>
        </w:rPr>
      </w:pPr>
    </w:p>
    <w:p w14:paraId="62F3775C" w14:textId="3136F856" w:rsidR="004C5043" w:rsidRDefault="004C5043" w:rsidP="004C5043">
      <w:pPr>
        <w:rPr>
          <w:b/>
          <w:bCs/>
          <w:sz w:val="36"/>
          <w:szCs w:val="36"/>
        </w:rPr>
      </w:pPr>
    </w:p>
    <w:p w14:paraId="24E1D502" w14:textId="06B5786F" w:rsidR="004C5043" w:rsidRDefault="004C5043" w:rsidP="004C5043">
      <w:pPr>
        <w:rPr>
          <w:b/>
          <w:bCs/>
          <w:sz w:val="36"/>
          <w:szCs w:val="36"/>
        </w:rPr>
      </w:pPr>
    </w:p>
    <w:p w14:paraId="37EDE08D" w14:textId="4E6B1C46" w:rsidR="004C5043" w:rsidRDefault="00BD0E7E" w:rsidP="004C504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</w:t>
      </w:r>
      <w:r w:rsidR="004C5043">
        <w:rPr>
          <w:b/>
          <w:bCs/>
          <w:sz w:val="36"/>
          <w:szCs w:val="36"/>
        </w:rPr>
        <w:t>enötigte Geräte:</w:t>
      </w:r>
    </w:p>
    <w:p w14:paraId="71FC5C53" w14:textId="796EDB9A" w:rsidR="004C5043" w:rsidRDefault="004C5043" w:rsidP="004C5043">
      <w:pPr>
        <w:rPr>
          <w:b/>
          <w:bCs/>
          <w:sz w:val="36"/>
          <w:szCs w:val="36"/>
        </w:rPr>
      </w:pPr>
    </w:p>
    <w:p w14:paraId="2CEBA21A" w14:textId="710F1449" w:rsidR="004C5043" w:rsidRDefault="004C5043" w:rsidP="004C5043">
      <w:pPr>
        <w:rPr>
          <w:b/>
          <w:bCs/>
          <w:sz w:val="36"/>
          <w:szCs w:val="36"/>
        </w:rPr>
      </w:pPr>
    </w:p>
    <w:p w14:paraId="6A8A2D60" w14:textId="51FBBBA1" w:rsidR="00BD0E7E" w:rsidRDefault="00BD0E7E" w:rsidP="004C5043">
      <w:pPr>
        <w:rPr>
          <w:b/>
          <w:bCs/>
          <w:sz w:val="36"/>
          <w:szCs w:val="36"/>
        </w:rPr>
      </w:pPr>
    </w:p>
    <w:p w14:paraId="4159DDB7" w14:textId="2F9B813C" w:rsidR="00BD0E7E" w:rsidRDefault="00BD0E7E" w:rsidP="004C5043">
      <w:pPr>
        <w:rPr>
          <w:b/>
          <w:bCs/>
          <w:sz w:val="36"/>
          <w:szCs w:val="36"/>
        </w:rPr>
      </w:pPr>
    </w:p>
    <w:p w14:paraId="7BB9A6C5" w14:textId="1C3FDAD1" w:rsidR="00BD0E7E" w:rsidRDefault="00BD0E7E" w:rsidP="004C5043">
      <w:pPr>
        <w:rPr>
          <w:b/>
          <w:bCs/>
          <w:sz w:val="36"/>
          <w:szCs w:val="36"/>
        </w:rPr>
      </w:pPr>
    </w:p>
    <w:p w14:paraId="58BA3228" w14:textId="7A230524" w:rsidR="00BD0E7E" w:rsidRDefault="00BD0E7E" w:rsidP="004C5043">
      <w:pPr>
        <w:rPr>
          <w:b/>
          <w:bCs/>
          <w:sz w:val="36"/>
          <w:szCs w:val="36"/>
        </w:rPr>
      </w:pPr>
    </w:p>
    <w:p w14:paraId="2C892366" w14:textId="241FDA7F" w:rsidR="00BD0E7E" w:rsidRDefault="00BD0E7E" w:rsidP="004C5043">
      <w:pPr>
        <w:rPr>
          <w:b/>
          <w:bCs/>
          <w:sz w:val="36"/>
          <w:szCs w:val="36"/>
        </w:rPr>
      </w:pPr>
    </w:p>
    <w:p w14:paraId="750DF6D3" w14:textId="33C301CD" w:rsidR="00BD0E7E" w:rsidRDefault="00BD0E7E" w:rsidP="004C5043">
      <w:pPr>
        <w:rPr>
          <w:b/>
          <w:bCs/>
          <w:sz w:val="36"/>
          <w:szCs w:val="36"/>
        </w:rPr>
      </w:pPr>
    </w:p>
    <w:p w14:paraId="5B28E6C5" w14:textId="4B29F07A" w:rsidR="00BD0E7E" w:rsidRDefault="00BD0E7E" w:rsidP="004C5043">
      <w:pPr>
        <w:rPr>
          <w:b/>
          <w:bCs/>
          <w:sz w:val="36"/>
          <w:szCs w:val="36"/>
        </w:rPr>
      </w:pPr>
    </w:p>
    <w:p w14:paraId="22FB5B27" w14:textId="1FE4B10D" w:rsidR="00BD0E7E" w:rsidRDefault="00BD0E7E" w:rsidP="004C5043">
      <w:pPr>
        <w:rPr>
          <w:b/>
          <w:bCs/>
          <w:sz w:val="36"/>
          <w:szCs w:val="36"/>
        </w:rPr>
      </w:pPr>
    </w:p>
    <w:p w14:paraId="2368F6F2" w14:textId="0CD676BD" w:rsidR="00BD0E7E" w:rsidRDefault="00BD0E7E" w:rsidP="004C5043">
      <w:pPr>
        <w:rPr>
          <w:b/>
          <w:bCs/>
          <w:sz w:val="36"/>
          <w:szCs w:val="36"/>
        </w:rPr>
      </w:pPr>
    </w:p>
    <w:p w14:paraId="1A95D574" w14:textId="62CC2793" w:rsidR="00BD0E7E" w:rsidRDefault="00BD0E7E" w:rsidP="004C504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Schaltskizze:</w:t>
      </w:r>
    </w:p>
    <w:p w14:paraId="4D171109" w14:textId="08F56FEC" w:rsidR="00BD0E7E" w:rsidRDefault="00BD0E7E" w:rsidP="004C5043">
      <w:pPr>
        <w:rPr>
          <w:b/>
          <w:bCs/>
          <w:sz w:val="36"/>
          <w:szCs w:val="36"/>
        </w:rPr>
      </w:pPr>
    </w:p>
    <w:p w14:paraId="72E8AAE7" w14:textId="77777777" w:rsidR="00BD0E7E" w:rsidRDefault="00BD0E7E" w:rsidP="004C5043">
      <w:pPr>
        <w:rPr>
          <w:b/>
          <w:bCs/>
          <w:sz w:val="36"/>
          <w:szCs w:val="36"/>
        </w:rPr>
      </w:pPr>
    </w:p>
    <w:p w14:paraId="61A52F8F" w14:textId="77777777" w:rsidR="00BD0E7E" w:rsidRDefault="00BD0E7E" w:rsidP="004C5043">
      <w:pPr>
        <w:rPr>
          <w:b/>
          <w:bCs/>
          <w:sz w:val="36"/>
          <w:szCs w:val="36"/>
        </w:rPr>
      </w:pPr>
    </w:p>
    <w:p w14:paraId="41872FC3" w14:textId="77777777" w:rsidR="00BD0E7E" w:rsidRDefault="00BD0E7E" w:rsidP="004C5043">
      <w:pPr>
        <w:rPr>
          <w:b/>
          <w:bCs/>
          <w:sz w:val="36"/>
          <w:szCs w:val="36"/>
        </w:rPr>
      </w:pPr>
    </w:p>
    <w:p w14:paraId="0C3F9B60" w14:textId="77777777" w:rsidR="00BD0E7E" w:rsidRDefault="00BD0E7E" w:rsidP="004C5043">
      <w:pPr>
        <w:rPr>
          <w:b/>
          <w:bCs/>
          <w:sz w:val="36"/>
          <w:szCs w:val="36"/>
        </w:rPr>
      </w:pPr>
    </w:p>
    <w:p w14:paraId="31670170" w14:textId="77777777" w:rsidR="00BD0E7E" w:rsidRDefault="00BD0E7E" w:rsidP="004C5043">
      <w:pPr>
        <w:rPr>
          <w:b/>
          <w:bCs/>
          <w:sz w:val="36"/>
          <w:szCs w:val="36"/>
        </w:rPr>
      </w:pPr>
    </w:p>
    <w:p w14:paraId="6DE442DA" w14:textId="77777777" w:rsidR="00BD0E7E" w:rsidRDefault="00BD0E7E" w:rsidP="004C5043">
      <w:pPr>
        <w:rPr>
          <w:b/>
          <w:bCs/>
          <w:sz w:val="36"/>
          <w:szCs w:val="36"/>
        </w:rPr>
      </w:pPr>
    </w:p>
    <w:p w14:paraId="4C60534D" w14:textId="77777777" w:rsidR="00BD0E7E" w:rsidRDefault="00BD0E7E" w:rsidP="004C5043">
      <w:pPr>
        <w:rPr>
          <w:b/>
          <w:bCs/>
          <w:sz w:val="36"/>
          <w:szCs w:val="36"/>
        </w:rPr>
      </w:pPr>
    </w:p>
    <w:p w14:paraId="15EF64BA" w14:textId="77777777" w:rsidR="00BD0E7E" w:rsidRDefault="00BD0E7E" w:rsidP="004C5043">
      <w:pPr>
        <w:rPr>
          <w:b/>
          <w:bCs/>
          <w:sz w:val="36"/>
          <w:szCs w:val="36"/>
        </w:rPr>
      </w:pPr>
    </w:p>
    <w:p w14:paraId="1036AB3C" w14:textId="77777777" w:rsidR="00BD0E7E" w:rsidRDefault="00BD0E7E" w:rsidP="004C5043">
      <w:pPr>
        <w:rPr>
          <w:b/>
          <w:bCs/>
          <w:sz w:val="36"/>
          <w:szCs w:val="36"/>
        </w:rPr>
      </w:pPr>
    </w:p>
    <w:p w14:paraId="5558CB63" w14:textId="77777777" w:rsidR="00BD0E7E" w:rsidRDefault="00BD0E7E" w:rsidP="004C5043">
      <w:pPr>
        <w:rPr>
          <w:b/>
          <w:bCs/>
          <w:sz w:val="36"/>
          <w:szCs w:val="36"/>
        </w:rPr>
      </w:pPr>
    </w:p>
    <w:p w14:paraId="16E739B5" w14:textId="77777777" w:rsidR="00BD0E7E" w:rsidRDefault="00BD0E7E" w:rsidP="004C5043">
      <w:pPr>
        <w:rPr>
          <w:b/>
          <w:bCs/>
          <w:sz w:val="36"/>
          <w:szCs w:val="36"/>
        </w:rPr>
      </w:pPr>
    </w:p>
    <w:p w14:paraId="1B8859B3" w14:textId="77777777" w:rsidR="00BD0E7E" w:rsidRDefault="00BD0E7E" w:rsidP="004C5043">
      <w:pPr>
        <w:rPr>
          <w:b/>
          <w:bCs/>
          <w:sz w:val="36"/>
          <w:szCs w:val="36"/>
        </w:rPr>
      </w:pPr>
    </w:p>
    <w:p w14:paraId="0844B175" w14:textId="77777777" w:rsidR="00BD0E7E" w:rsidRDefault="00BD0E7E" w:rsidP="004C5043">
      <w:pPr>
        <w:rPr>
          <w:b/>
          <w:bCs/>
          <w:sz w:val="36"/>
          <w:szCs w:val="36"/>
        </w:rPr>
      </w:pPr>
    </w:p>
    <w:p w14:paraId="35A5B5B1" w14:textId="77777777" w:rsidR="00BD0E7E" w:rsidRDefault="00BD0E7E" w:rsidP="004C5043">
      <w:pPr>
        <w:rPr>
          <w:b/>
          <w:bCs/>
          <w:sz w:val="36"/>
          <w:szCs w:val="36"/>
        </w:rPr>
      </w:pPr>
    </w:p>
    <w:p w14:paraId="7766935F" w14:textId="21E2DC5D" w:rsidR="00BD0E7E" w:rsidRDefault="00BD0E7E" w:rsidP="004C5043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6C2106C" wp14:editId="4172B7B2">
                <wp:simplePos x="0" y="0"/>
                <wp:positionH relativeFrom="margin">
                  <wp:posOffset>3519805</wp:posOffset>
                </wp:positionH>
                <wp:positionV relativeFrom="page">
                  <wp:posOffset>2219325</wp:posOffset>
                </wp:positionV>
                <wp:extent cx="2882265" cy="3038475"/>
                <wp:effectExtent l="0" t="0" r="13335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265" cy="303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907FD" id="Rechteck 5" o:spid="_x0000_s1026" style="position:absolute;margin-left:277.15pt;margin-top:174.75pt;width:226.95pt;height:239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" fillcolor="window" strokecolor="#4472c4" strokeweight="1pt">
                <w10:wrap anchorx="margin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4941764" wp14:editId="3031C654">
            <wp:simplePos x="0" y="0"/>
            <wp:positionH relativeFrom="column">
              <wp:posOffset>-233045</wp:posOffset>
            </wp:positionH>
            <wp:positionV relativeFrom="page">
              <wp:posOffset>2209799</wp:posOffset>
            </wp:positionV>
            <wp:extent cx="6635297" cy="303847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44" cy="30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>Aufnahme der Versuchswerte:</w:t>
      </w:r>
    </w:p>
    <w:p w14:paraId="172CA78A" w14:textId="2724251D" w:rsidR="00BD0E7E" w:rsidRDefault="00BD0E7E" w:rsidP="004C5043">
      <w:pPr>
        <w:rPr>
          <w:b/>
          <w:bCs/>
          <w:sz w:val="36"/>
          <w:szCs w:val="36"/>
        </w:rPr>
      </w:pPr>
    </w:p>
    <w:p w14:paraId="30B0840E" w14:textId="77777777" w:rsidR="00BD0E7E" w:rsidRPr="004C5043" w:rsidRDefault="00BD0E7E" w:rsidP="004C5043">
      <w:pPr>
        <w:rPr>
          <w:b/>
          <w:bCs/>
          <w:sz w:val="36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76"/>
        <w:gridCol w:w="1563"/>
        <w:gridCol w:w="2689"/>
      </w:tblGrid>
      <w:tr w:rsidR="00BD0E7E" w14:paraId="6C8FCC21" w14:textId="02222BD2" w:rsidTr="00BD0E7E">
        <w:tc>
          <w:tcPr>
            <w:tcW w:w="1976" w:type="dxa"/>
          </w:tcPr>
          <w:p w14:paraId="61B006C6" w14:textId="65EC71F1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Spannung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1563" w:type="dxa"/>
          </w:tcPr>
          <w:p w14:paraId="3900BE42" w14:textId="07410F16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Strom</w:t>
            </w:r>
          </w:p>
        </w:tc>
        <w:tc>
          <w:tcPr>
            <w:tcW w:w="2689" w:type="dxa"/>
          </w:tcPr>
          <w:p w14:paraId="702BD586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Widerstand</w:t>
            </w:r>
          </w:p>
          <w:p w14:paraId="73F7D57A" w14:textId="6254E56B" w:rsidR="00F41111" w:rsidRDefault="00F41111" w:rsidP="004C5043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(berechnet)</w:t>
            </w:r>
          </w:p>
        </w:tc>
      </w:tr>
      <w:tr w:rsidR="00BD0E7E" w14:paraId="6553FD0F" w14:textId="05C5A063" w:rsidTr="00BD0E7E">
        <w:tc>
          <w:tcPr>
            <w:tcW w:w="1976" w:type="dxa"/>
          </w:tcPr>
          <w:p w14:paraId="63970C3E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563" w:type="dxa"/>
          </w:tcPr>
          <w:p w14:paraId="34BD82E9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689" w:type="dxa"/>
          </w:tcPr>
          <w:p w14:paraId="09A6B223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</w:tr>
      <w:tr w:rsidR="00BD0E7E" w14:paraId="412C202B" w14:textId="5B0C96B8" w:rsidTr="00BD0E7E">
        <w:tc>
          <w:tcPr>
            <w:tcW w:w="1976" w:type="dxa"/>
          </w:tcPr>
          <w:p w14:paraId="62200F2D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563" w:type="dxa"/>
          </w:tcPr>
          <w:p w14:paraId="02F30C51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689" w:type="dxa"/>
          </w:tcPr>
          <w:p w14:paraId="0CFEFEEB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</w:tr>
      <w:tr w:rsidR="00BD0E7E" w14:paraId="371FD7B8" w14:textId="2D862A54" w:rsidTr="00BD0E7E">
        <w:tc>
          <w:tcPr>
            <w:tcW w:w="1976" w:type="dxa"/>
          </w:tcPr>
          <w:p w14:paraId="54DAF9EC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563" w:type="dxa"/>
          </w:tcPr>
          <w:p w14:paraId="6FB2BD94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689" w:type="dxa"/>
          </w:tcPr>
          <w:p w14:paraId="0F12B1C2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</w:tr>
      <w:tr w:rsidR="00BD0E7E" w14:paraId="2767BA5D" w14:textId="5B3A1FC4" w:rsidTr="00BD0E7E">
        <w:tc>
          <w:tcPr>
            <w:tcW w:w="1976" w:type="dxa"/>
          </w:tcPr>
          <w:p w14:paraId="5BA3788C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563" w:type="dxa"/>
          </w:tcPr>
          <w:p w14:paraId="2954705F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689" w:type="dxa"/>
          </w:tcPr>
          <w:p w14:paraId="5FE17632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</w:tr>
      <w:tr w:rsidR="00BD0E7E" w14:paraId="52A64AEA" w14:textId="67804DC1" w:rsidTr="00BD0E7E">
        <w:tc>
          <w:tcPr>
            <w:tcW w:w="1976" w:type="dxa"/>
          </w:tcPr>
          <w:p w14:paraId="5165510F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563" w:type="dxa"/>
          </w:tcPr>
          <w:p w14:paraId="36E38D08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689" w:type="dxa"/>
          </w:tcPr>
          <w:p w14:paraId="4033CD0A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</w:tr>
      <w:tr w:rsidR="00BD0E7E" w14:paraId="2DE86E53" w14:textId="1E4DD000" w:rsidTr="00BD0E7E">
        <w:tc>
          <w:tcPr>
            <w:tcW w:w="1976" w:type="dxa"/>
          </w:tcPr>
          <w:p w14:paraId="5094D922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563" w:type="dxa"/>
          </w:tcPr>
          <w:p w14:paraId="795ADD4B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689" w:type="dxa"/>
          </w:tcPr>
          <w:p w14:paraId="2A3161E6" w14:textId="77777777" w:rsidR="00BD0E7E" w:rsidRDefault="00BD0E7E" w:rsidP="004C5043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4AD3688E" w14:textId="5B204664" w:rsidR="00BD0E7E" w:rsidRDefault="00BD0E7E" w:rsidP="004C5043">
      <w:pPr>
        <w:rPr>
          <w:b/>
          <w:bCs/>
          <w:sz w:val="36"/>
          <w:szCs w:val="36"/>
        </w:rPr>
      </w:pPr>
    </w:p>
    <w:p w14:paraId="00395B40" w14:textId="336E4F76" w:rsidR="00BD0E7E" w:rsidRDefault="00BD0E7E" w:rsidP="004C5043">
      <w:pPr>
        <w:rPr>
          <w:b/>
          <w:bCs/>
          <w:sz w:val="36"/>
          <w:szCs w:val="36"/>
        </w:rPr>
      </w:pPr>
    </w:p>
    <w:p w14:paraId="29EB37F7" w14:textId="514A0E39" w:rsidR="00BD0E7E" w:rsidRDefault="00BD0E7E" w:rsidP="004C5043">
      <w:pPr>
        <w:rPr>
          <w:b/>
          <w:bCs/>
          <w:sz w:val="36"/>
          <w:szCs w:val="36"/>
        </w:rPr>
      </w:pPr>
    </w:p>
    <w:p w14:paraId="780D479F" w14:textId="30818F01" w:rsidR="00BD0E7E" w:rsidRDefault="00BD0E7E" w:rsidP="004C5043">
      <w:pPr>
        <w:rPr>
          <w:b/>
          <w:bCs/>
          <w:sz w:val="36"/>
          <w:szCs w:val="36"/>
        </w:rPr>
      </w:pPr>
    </w:p>
    <w:p w14:paraId="7557F718" w14:textId="7B273F36" w:rsidR="00BD0E7E" w:rsidRDefault="00BD0E7E" w:rsidP="004C504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Darstellung der Versuchswerte in einem Diagramm:</w:t>
      </w:r>
    </w:p>
    <w:p w14:paraId="4489672B" w14:textId="6E7E3224" w:rsidR="00BD0E7E" w:rsidRDefault="00BD0E7E" w:rsidP="004C5043">
      <w:pPr>
        <w:rPr>
          <w:b/>
          <w:bCs/>
          <w:sz w:val="36"/>
          <w:szCs w:val="36"/>
        </w:rPr>
      </w:pPr>
    </w:p>
    <w:p w14:paraId="51075AA8" w14:textId="5EC2CCE8" w:rsidR="00BD0E7E" w:rsidRDefault="00224CF0" w:rsidP="004C5043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B84A1AF" wp14:editId="723BD8D7">
            <wp:simplePos x="0" y="0"/>
            <wp:positionH relativeFrom="margin">
              <wp:align>right</wp:align>
            </wp:positionH>
            <wp:positionV relativeFrom="page">
              <wp:posOffset>2552700</wp:posOffset>
            </wp:positionV>
            <wp:extent cx="6301105" cy="4384675"/>
            <wp:effectExtent l="0" t="0" r="444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32A86" w14:textId="0510D537" w:rsidR="00BD0E7E" w:rsidRDefault="00BD0E7E" w:rsidP="004C5043">
      <w:pPr>
        <w:rPr>
          <w:b/>
          <w:bCs/>
          <w:sz w:val="36"/>
          <w:szCs w:val="36"/>
        </w:rPr>
      </w:pPr>
    </w:p>
    <w:p w14:paraId="407B320F" w14:textId="3EEDD508" w:rsidR="00BD0E7E" w:rsidRDefault="00BD0E7E" w:rsidP="004C5043">
      <w:pPr>
        <w:rPr>
          <w:b/>
          <w:bCs/>
          <w:sz w:val="36"/>
          <w:szCs w:val="36"/>
        </w:rPr>
      </w:pPr>
    </w:p>
    <w:p w14:paraId="0E3F12F5" w14:textId="380C4D15" w:rsidR="00BD0E7E" w:rsidRDefault="00BD0E7E" w:rsidP="004C5043">
      <w:pPr>
        <w:rPr>
          <w:b/>
          <w:bCs/>
          <w:sz w:val="36"/>
          <w:szCs w:val="36"/>
        </w:rPr>
      </w:pPr>
    </w:p>
    <w:p w14:paraId="00335DA2" w14:textId="1E8563F0" w:rsidR="00BD0E7E" w:rsidRDefault="00BD0E7E" w:rsidP="004C5043">
      <w:pPr>
        <w:rPr>
          <w:b/>
          <w:bCs/>
          <w:sz w:val="36"/>
          <w:szCs w:val="36"/>
        </w:rPr>
      </w:pPr>
    </w:p>
    <w:p w14:paraId="6DF1648C" w14:textId="017A37FE" w:rsidR="00BD0E7E" w:rsidRDefault="00BD0E7E" w:rsidP="004C5043">
      <w:pPr>
        <w:rPr>
          <w:b/>
          <w:bCs/>
          <w:sz w:val="36"/>
          <w:szCs w:val="36"/>
        </w:rPr>
      </w:pPr>
    </w:p>
    <w:p w14:paraId="229E1D42" w14:textId="26D52B2B" w:rsidR="00BD0E7E" w:rsidRDefault="00BD0E7E" w:rsidP="004C5043">
      <w:pPr>
        <w:rPr>
          <w:b/>
          <w:bCs/>
          <w:sz w:val="36"/>
          <w:szCs w:val="36"/>
        </w:rPr>
      </w:pPr>
    </w:p>
    <w:p w14:paraId="5AE5E151" w14:textId="5ABE73F1" w:rsidR="00BD0E7E" w:rsidRDefault="00BD0E7E" w:rsidP="004C5043">
      <w:pPr>
        <w:rPr>
          <w:b/>
          <w:bCs/>
          <w:sz w:val="36"/>
          <w:szCs w:val="36"/>
        </w:rPr>
      </w:pPr>
    </w:p>
    <w:p w14:paraId="20EE4ADD" w14:textId="7C6481DB" w:rsidR="00BD0E7E" w:rsidRDefault="00BD0E7E" w:rsidP="004C5043">
      <w:pPr>
        <w:rPr>
          <w:b/>
          <w:bCs/>
          <w:sz w:val="36"/>
          <w:szCs w:val="36"/>
        </w:rPr>
      </w:pPr>
    </w:p>
    <w:p w14:paraId="48779004" w14:textId="0FCA5471" w:rsidR="00BD0E7E" w:rsidRDefault="00BD0E7E" w:rsidP="004C5043">
      <w:pPr>
        <w:rPr>
          <w:b/>
          <w:bCs/>
          <w:sz w:val="36"/>
          <w:szCs w:val="36"/>
        </w:rPr>
      </w:pPr>
    </w:p>
    <w:p w14:paraId="0A341ACD" w14:textId="0BF4D45C" w:rsidR="00BD0E7E" w:rsidRDefault="00BD0E7E" w:rsidP="004C5043">
      <w:pPr>
        <w:rPr>
          <w:b/>
          <w:bCs/>
          <w:sz w:val="36"/>
          <w:szCs w:val="36"/>
        </w:rPr>
      </w:pPr>
    </w:p>
    <w:p w14:paraId="4A839581" w14:textId="350B45AA" w:rsidR="00BD0E7E" w:rsidRDefault="00BD0E7E" w:rsidP="004C5043">
      <w:pPr>
        <w:rPr>
          <w:b/>
          <w:bCs/>
          <w:sz w:val="36"/>
          <w:szCs w:val="36"/>
        </w:rPr>
      </w:pPr>
    </w:p>
    <w:p w14:paraId="0C7C4F65" w14:textId="0FACD086" w:rsidR="00BD0E7E" w:rsidRDefault="00BD0E7E" w:rsidP="004C5043">
      <w:pPr>
        <w:rPr>
          <w:b/>
          <w:bCs/>
          <w:sz w:val="36"/>
          <w:szCs w:val="36"/>
        </w:rPr>
      </w:pPr>
    </w:p>
    <w:p w14:paraId="1D146EF3" w14:textId="5FB95E5A" w:rsidR="00BD0E7E" w:rsidRDefault="00BD0E7E" w:rsidP="004C5043">
      <w:pPr>
        <w:rPr>
          <w:b/>
          <w:bCs/>
          <w:sz w:val="36"/>
          <w:szCs w:val="36"/>
        </w:rPr>
      </w:pPr>
    </w:p>
    <w:p w14:paraId="422DE92F" w14:textId="3D608D9E" w:rsidR="00BD0E7E" w:rsidRDefault="00BD0E7E" w:rsidP="004C5043">
      <w:pPr>
        <w:rPr>
          <w:b/>
          <w:bCs/>
          <w:sz w:val="36"/>
          <w:szCs w:val="36"/>
        </w:rPr>
      </w:pPr>
    </w:p>
    <w:p w14:paraId="1541BF7B" w14:textId="79A25531" w:rsidR="00BD0E7E" w:rsidRDefault="00BD0E7E" w:rsidP="004C5043">
      <w:pPr>
        <w:rPr>
          <w:b/>
          <w:bCs/>
          <w:sz w:val="36"/>
          <w:szCs w:val="36"/>
        </w:rPr>
      </w:pPr>
    </w:p>
    <w:p w14:paraId="4EABD79A" w14:textId="7A0F90A2" w:rsidR="00BD0E7E" w:rsidRDefault="00BD0E7E" w:rsidP="004C5043">
      <w:pPr>
        <w:rPr>
          <w:b/>
          <w:bCs/>
          <w:sz w:val="36"/>
          <w:szCs w:val="36"/>
        </w:rPr>
      </w:pPr>
    </w:p>
    <w:p w14:paraId="59D30442" w14:textId="7A43AA72" w:rsidR="00BD0E7E" w:rsidRDefault="00224CF0" w:rsidP="004C5043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3A90D1B" wp14:editId="162D4FCC">
            <wp:simplePos x="0" y="0"/>
            <wp:positionH relativeFrom="column">
              <wp:posOffset>24130</wp:posOffset>
            </wp:positionH>
            <wp:positionV relativeFrom="page">
              <wp:posOffset>7210425</wp:posOffset>
            </wp:positionV>
            <wp:extent cx="6301105" cy="633095"/>
            <wp:effectExtent l="0" t="0" r="444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AC2D3" w14:textId="4D2FB3AE" w:rsidR="00224CF0" w:rsidRDefault="00224CF0" w:rsidP="004C5043">
      <w:pPr>
        <w:rPr>
          <w:b/>
          <w:bCs/>
          <w:sz w:val="36"/>
          <w:szCs w:val="36"/>
        </w:rPr>
      </w:pPr>
    </w:p>
    <w:p w14:paraId="70A2AAD6" w14:textId="385A64BF" w:rsidR="00224CF0" w:rsidRDefault="00224CF0" w:rsidP="004C5043">
      <w:pPr>
        <w:rPr>
          <w:b/>
          <w:bCs/>
          <w:sz w:val="36"/>
          <w:szCs w:val="36"/>
        </w:rPr>
      </w:pPr>
    </w:p>
    <w:p w14:paraId="068C710B" w14:textId="08CEA41C" w:rsidR="00224CF0" w:rsidRDefault="00224CF0" w:rsidP="004C5043">
      <w:pPr>
        <w:rPr>
          <w:b/>
          <w:bCs/>
          <w:sz w:val="36"/>
          <w:szCs w:val="36"/>
        </w:rPr>
      </w:pPr>
    </w:p>
    <w:p w14:paraId="347C1346" w14:textId="42215F85" w:rsidR="00224CF0" w:rsidRDefault="00224CF0" w:rsidP="004C5043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2C3C51F" wp14:editId="44D9A581">
            <wp:simplePos x="0" y="0"/>
            <wp:positionH relativeFrom="margin">
              <wp:align>right</wp:align>
            </wp:positionH>
            <wp:positionV relativeFrom="margin">
              <wp:posOffset>6579235</wp:posOffset>
            </wp:positionV>
            <wp:extent cx="2429593" cy="1714500"/>
            <wp:effectExtent l="0" t="0" r="889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9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C8A78" w14:textId="3D68E132" w:rsidR="00224CF0" w:rsidRDefault="00224CF0" w:rsidP="004C5043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AB2721" wp14:editId="1FCB79F3">
                <wp:simplePos x="0" y="0"/>
                <wp:positionH relativeFrom="column">
                  <wp:posOffset>4129405</wp:posOffset>
                </wp:positionH>
                <wp:positionV relativeFrom="paragraph">
                  <wp:posOffset>13335</wp:posOffset>
                </wp:positionV>
                <wp:extent cx="1819275" cy="1266825"/>
                <wp:effectExtent l="0" t="0" r="28575" b="2857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266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E6030" id="Rechteck 11" o:spid="_x0000_s1026" style="position:absolute;margin-left:325.15pt;margin-top:1.05pt;width:143.25pt;height:99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" fillcolor="white [3201]" strokecolor="black [32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3EF4540" wp14:editId="037AAC8D">
            <wp:simplePos x="0" y="0"/>
            <wp:positionH relativeFrom="margin">
              <wp:align>left</wp:align>
            </wp:positionH>
            <wp:positionV relativeFrom="page">
              <wp:posOffset>8334375</wp:posOffset>
            </wp:positionV>
            <wp:extent cx="3028950" cy="131445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5B1A3" w14:textId="0ED1A87A" w:rsidR="00224CF0" w:rsidRDefault="00224CF0" w:rsidP="004C5043">
      <w:pPr>
        <w:rPr>
          <w:b/>
          <w:bCs/>
          <w:sz w:val="36"/>
          <w:szCs w:val="36"/>
        </w:rPr>
      </w:pPr>
    </w:p>
    <w:p w14:paraId="0FB0E6CD" w14:textId="007E0251" w:rsidR="00224CF0" w:rsidRDefault="00224CF0" w:rsidP="004C5043">
      <w:pPr>
        <w:rPr>
          <w:b/>
          <w:bCs/>
          <w:sz w:val="36"/>
          <w:szCs w:val="36"/>
        </w:rPr>
      </w:pPr>
    </w:p>
    <w:p w14:paraId="705DDE87" w14:textId="7FFABFB6" w:rsidR="00224CF0" w:rsidRDefault="00224CF0" w:rsidP="004C5043">
      <w:pPr>
        <w:rPr>
          <w:b/>
          <w:bCs/>
          <w:sz w:val="36"/>
          <w:szCs w:val="36"/>
        </w:rPr>
      </w:pPr>
    </w:p>
    <w:p w14:paraId="094E100F" w14:textId="12CACD58" w:rsidR="00224CF0" w:rsidRDefault="00224CF0" w:rsidP="004C5043">
      <w:pPr>
        <w:rPr>
          <w:b/>
          <w:bCs/>
          <w:sz w:val="36"/>
          <w:szCs w:val="36"/>
        </w:rPr>
      </w:pPr>
    </w:p>
    <w:p w14:paraId="09345DCC" w14:textId="38FF10C2" w:rsidR="00224CF0" w:rsidRDefault="00224CF0" w:rsidP="004C5043">
      <w:pPr>
        <w:rPr>
          <w:b/>
          <w:bCs/>
          <w:sz w:val="36"/>
          <w:szCs w:val="36"/>
        </w:rPr>
      </w:pPr>
    </w:p>
    <w:p w14:paraId="2C32BE6A" w14:textId="183D61C1" w:rsidR="00224CF0" w:rsidRDefault="00224CF0" w:rsidP="004C5043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1E85E28" wp14:editId="05DBE61C">
            <wp:simplePos x="0" y="0"/>
            <wp:positionH relativeFrom="margin">
              <wp:align>right</wp:align>
            </wp:positionH>
            <wp:positionV relativeFrom="page">
              <wp:posOffset>1409700</wp:posOffset>
            </wp:positionV>
            <wp:extent cx="6301105" cy="1809115"/>
            <wp:effectExtent l="0" t="0" r="4445" b="63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4CA69" w14:textId="260050A1" w:rsidR="00224CF0" w:rsidRDefault="00224CF0" w:rsidP="004C5043">
      <w:pPr>
        <w:rPr>
          <w:b/>
          <w:bCs/>
          <w:sz w:val="36"/>
          <w:szCs w:val="36"/>
        </w:rPr>
      </w:pPr>
    </w:p>
    <w:p w14:paraId="1F35EF91" w14:textId="1E39534D" w:rsidR="00BD0E7E" w:rsidRDefault="00224CF0" w:rsidP="004C5043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829BC" wp14:editId="634DBC9A">
                <wp:simplePos x="0" y="0"/>
                <wp:positionH relativeFrom="column">
                  <wp:posOffset>2976880</wp:posOffset>
                </wp:positionH>
                <wp:positionV relativeFrom="paragraph">
                  <wp:posOffset>24130</wp:posOffset>
                </wp:positionV>
                <wp:extent cx="1390650" cy="504825"/>
                <wp:effectExtent l="0" t="0" r="19050" b="2857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D9CF4" id="Rechteck 13" o:spid="_x0000_s1026" style="position:absolute;margin-left:234.4pt;margin-top:1.9pt;width:109.5pt;height:39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" fillcolor="white [3201]" strokecolor="black [3200]" strokeweight="1pt"/>
            </w:pict>
          </mc:Fallback>
        </mc:AlternateContent>
      </w:r>
    </w:p>
    <w:p w14:paraId="3771FE4E" w14:textId="2CF4BE0B" w:rsidR="00BD0E7E" w:rsidRDefault="00224CF0" w:rsidP="004C5043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EE0D41" wp14:editId="442B77E6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310005" cy="704850"/>
                <wp:effectExtent l="0" t="0" r="23495" b="19050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005" cy="70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25F9B6" id="Rechteck 14" o:spid="_x0000_s1026" style="position:absolute;margin-left:51.95pt;margin-top:.7pt;width:103.15pt;height:55.5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" fillcolor="white [3201]" strokecolor="black [3200]" strokeweight="1pt">
                <w10:wrap anchorx="margin"/>
              </v:rect>
            </w:pict>
          </mc:Fallback>
        </mc:AlternateContent>
      </w:r>
    </w:p>
    <w:p w14:paraId="76B01F92" w14:textId="6940E8B9" w:rsidR="00F41111" w:rsidRDefault="00F41111" w:rsidP="004C5043">
      <w:pPr>
        <w:rPr>
          <w:b/>
          <w:bCs/>
          <w:sz w:val="36"/>
          <w:szCs w:val="36"/>
        </w:rPr>
      </w:pPr>
    </w:p>
    <w:p w14:paraId="7CDA4A43" w14:textId="2D04D1E3" w:rsidR="00F41111" w:rsidRDefault="00F41111" w:rsidP="004C5043">
      <w:pPr>
        <w:rPr>
          <w:b/>
          <w:bCs/>
          <w:sz w:val="36"/>
          <w:szCs w:val="36"/>
        </w:rPr>
      </w:pPr>
    </w:p>
    <w:p w14:paraId="45BFEE46" w14:textId="11996BB3" w:rsidR="00F41111" w:rsidRDefault="00224CF0" w:rsidP="004C5043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FD2051E" wp14:editId="45C5746A">
            <wp:simplePos x="0" y="0"/>
            <wp:positionH relativeFrom="margin">
              <wp:align>right</wp:align>
            </wp:positionH>
            <wp:positionV relativeFrom="page">
              <wp:posOffset>3076575</wp:posOffset>
            </wp:positionV>
            <wp:extent cx="6301105" cy="2324100"/>
            <wp:effectExtent l="0" t="0" r="4445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FEBBC8" w14:textId="77BFAC85" w:rsidR="00BD0E7E" w:rsidRDefault="00BD0E7E" w:rsidP="004C5043">
      <w:pPr>
        <w:rPr>
          <w:b/>
          <w:bCs/>
          <w:sz w:val="36"/>
          <w:szCs w:val="36"/>
        </w:rPr>
      </w:pPr>
    </w:p>
    <w:p w14:paraId="6010EDFD" w14:textId="77777777" w:rsidR="00224CF0" w:rsidRDefault="00224CF0" w:rsidP="004C5043">
      <w:pPr>
        <w:rPr>
          <w:b/>
          <w:bCs/>
          <w:sz w:val="36"/>
          <w:szCs w:val="36"/>
        </w:rPr>
      </w:pPr>
    </w:p>
    <w:p w14:paraId="496A0E66" w14:textId="330B97FB" w:rsidR="00224CF0" w:rsidRDefault="008A0C71" w:rsidP="004C5043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B61D51C" wp14:editId="32FE74A9">
                <wp:simplePos x="0" y="0"/>
                <wp:positionH relativeFrom="margin">
                  <wp:posOffset>2369820</wp:posOffset>
                </wp:positionH>
                <wp:positionV relativeFrom="page">
                  <wp:posOffset>4019550</wp:posOffset>
                </wp:positionV>
                <wp:extent cx="1552575" cy="428625"/>
                <wp:effectExtent l="0" t="0" r="28575" b="28575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28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B2242" id="Rechteck 21" o:spid="_x0000_s1026" style="position:absolute;margin-left:186.6pt;margin-top:316.5pt;width:122.25pt;height:33.7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" fillcolor="#fbe4d5 [661]" strokecolor="#1f4d78 [1604]" strokeweight="1pt">
                <w10:wrap anchorx="margin" anchory="page"/>
              </v:rect>
            </w:pict>
          </mc:Fallback>
        </mc:AlternateContent>
      </w:r>
    </w:p>
    <w:p w14:paraId="03BDFE7D" w14:textId="77777777" w:rsidR="00224CF0" w:rsidRDefault="00224CF0" w:rsidP="004C5043">
      <w:pPr>
        <w:rPr>
          <w:b/>
          <w:bCs/>
          <w:sz w:val="36"/>
          <w:szCs w:val="36"/>
        </w:rPr>
      </w:pPr>
    </w:p>
    <w:p w14:paraId="569A7A65" w14:textId="77777777" w:rsidR="00224CF0" w:rsidRDefault="00224CF0" w:rsidP="004C5043">
      <w:pPr>
        <w:rPr>
          <w:b/>
          <w:bCs/>
          <w:sz w:val="36"/>
          <w:szCs w:val="36"/>
        </w:rPr>
      </w:pPr>
    </w:p>
    <w:p w14:paraId="2E3A7BA1" w14:textId="1E0CB006" w:rsidR="00224CF0" w:rsidRDefault="00224CF0" w:rsidP="004C5043">
      <w:pPr>
        <w:rPr>
          <w:b/>
          <w:bCs/>
          <w:sz w:val="36"/>
          <w:szCs w:val="36"/>
        </w:rPr>
      </w:pPr>
    </w:p>
    <w:p w14:paraId="31555916" w14:textId="5FEB28B3" w:rsidR="00224CF0" w:rsidRDefault="00224CF0" w:rsidP="004C5043">
      <w:pPr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BF6B691" wp14:editId="210FE5A4">
                <wp:simplePos x="0" y="0"/>
                <wp:positionH relativeFrom="column">
                  <wp:posOffset>3538855</wp:posOffset>
                </wp:positionH>
                <wp:positionV relativeFrom="margin">
                  <wp:posOffset>3556000</wp:posOffset>
                </wp:positionV>
                <wp:extent cx="2505075" cy="276225"/>
                <wp:effectExtent l="0" t="0" r="28575" b="28575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0F1C7" id="Rechteck 37" o:spid="_x0000_s1026" style="position:absolute;margin-left:278.65pt;margin-top:280pt;width:197.25pt;height:21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" fillcolor="white [3201]" strokecolor="black [3200]" strokeweight="1pt">
                <w10:wrap anchory="margin"/>
              </v:rect>
            </w:pict>
          </mc:Fallback>
        </mc:AlternateContent>
      </w:r>
    </w:p>
    <w:p w14:paraId="7A825795" w14:textId="37EB9168" w:rsidR="00224CF0" w:rsidRDefault="00224CF0" w:rsidP="004C5043">
      <w:pPr>
        <w:rPr>
          <w:b/>
          <w:bCs/>
          <w:sz w:val="36"/>
          <w:szCs w:val="36"/>
        </w:rPr>
      </w:pPr>
    </w:p>
    <w:p w14:paraId="1FF19397" w14:textId="6C65BAE7" w:rsidR="008A0C71" w:rsidRDefault="008A0C71" w:rsidP="004C5043">
      <w:pPr>
        <w:rPr>
          <w:noProof/>
        </w:rPr>
      </w:pPr>
    </w:p>
    <w:p w14:paraId="513B764F" w14:textId="45FA7B85" w:rsidR="008A0C71" w:rsidRDefault="008A0C71" w:rsidP="004C5043">
      <w:pPr>
        <w:rPr>
          <w:noProof/>
        </w:rPr>
      </w:pPr>
    </w:p>
    <w:p w14:paraId="54DED79D" w14:textId="57C2E4DB" w:rsidR="008A0C71" w:rsidRDefault="008A0C71" w:rsidP="004C504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92A2FC1" wp14:editId="35C81F7F">
            <wp:simplePos x="0" y="0"/>
            <wp:positionH relativeFrom="margin">
              <wp:posOffset>52705</wp:posOffset>
            </wp:positionH>
            <wp:positionV relativeFrom="page">
              <wp:posOffset>5810250</wp:posOffset>
            </wp:positionV>
            <wp:extent cx="6301105" cy="3166110"/>
            <wp:effectExtent l="0" t="0" r="4445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B7174" w14:textId="74B8D444" w:rsidR="008A0C71" w:rsidRDefault="008A0C71" w:rsidP="004C5043">
      <w:pPr>
        <w:rPr>
          <w:noProof/>
        </w:rPr>
      </w:pPr>
    </w:p>
    <w:p w14:paraId="33BF9A26" w14:textId="10491CCC" w:rsidR="008A0C71" w:rsidRDefault="008A0C71" w:rsidP="004C5043">
      <w:pPr>
        <w:rPr>
          <w:noProof/>
        </w:rPr>
      </w:pPr>
    </w:p>
    <w:p w14:paraId="2BD169B2" w14:textId="77777777" w:rsidR="008A0C71" w:rsidRDefault="008A0C71" w:rsidP="004C5043">
      <w:pPr>
        <w:rPr>
          <w:noProof/>
        </w:rPr>
      </w:pPr>
    </w:p>
    <w:p w14:paraId="2C6D86C6" w14:textId="786F1A4A" w:rsidR="008A0C71" w:rsidRDefault="008A0C71" w:rsidP="004C5043">
      <w:pPr>
        <w:rPr>
          <w:noProof/>
        </w:rPr>
      </w:pPr>
    </w:p>
    <w:p w14:paraId="7EF3D901" w14:textId="77777777" w:rsidR="008A0C71" w:rsidRDefault="008A0C71" w:rsidP="004C5043">
      <w:pPr>
        <w:rPr>
          <w:noProof/>
        </w:rPr>
      </w:pPr>
    </w:p>
    <w:p w14:paraId="7F825803" w14:textId="33745CE7" w:rsidR="008A0C71" w:rsidRDefault="008A0C71" w:rsidP="004C50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34F4DEA" wp14:editId="32D830E2">
                <wp:simplePos x="0" y="0"/>
                <wp:positionH relativeFrom="margin">
                  <wp:posOffset>1462405</wp:posOffset>
                </wp:positionH>
                <wp:positionV relativeFrom="page">
                  <wp:posOffset>6802755</wp:posOffset>
                </wp:positionV>
                <wp:extent cx="3629025" cy="571500"/>
                <wp:effectExtent l="0" t="0" r="28575" b="19050"/>
                <wp:wrapNone/>
                <wp:docPr id="41" name="Rechtec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CE7EF" id="Rechteck 41" o:spid="_x0000_s1026" style="position:absolute;margin-left:115.15pt;margin-top:535.65pt;width:285.75pt;height:45pt;z-index:-25163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" fillcolor="window" strokecolor="#41719c" strokeweight="1pt">
                <w10:wrap anchorx="margin" anchory="page"/>
              </v:rect>
            </w:pict>
          </mc:Fallback>
        </mc:AlternateContent>
      </w:r>
    </w:p>
    <w:p w14:paraId="6C1D07DB" w14:textId="4AEFF5EE" w:rsidR="008A0C71" w:rsidRDefault="008A0C71" w:rsidP="004C5043">
      <w:pPr>
        <w:rPr>
          <w:noProof/>
        </w:rPr>
      </w:pPr>
    </w:p>
    <w:p w14:paraId="4FCDAD8D" w14:textId="3746D55F" w:rsidR="008A0C71" w:rsidRDefault="008A0C71" w:rsidP="004C5043">
      <w:pPr>
        <w:rPr>
          <w:noProof/>
        </w:rPr>
      </w:pPr>
    </w:p>
    <w:p w14:paraId="17F8C34E" w14:textId="770DA893" w:rsidR="008A0C71" w:rsidRDefault="008A0C71" w:rsidP="004C5043">
      <w:pPr>
        <w:rPr>
          <w:noProof/>
        </w:rPr>
      </w:pPr>
    </w:p>
    <w:p w14:paraId="086F75D5" w14:textId="4E986A2E" w:rsidR="008A0C71" w:rsidRDefault="008A0C71" w:rsidP="004C5043">
      <w:pPr>
        <w:rPr>
          <w:noProof/>
        </w:rPr>
      </w:pPr>
    </w:p>
    <w:p w14:paraId="5069E752" w14:textId="163E68A1" w:rsidR="008A0C71" w:rsidRDefault="008A0C71" w:rsidP="004C50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450B9F3" wp14:editId="55128E81">
                <wp:simplePos x="0" y="0"/>
                <wp:positionH relativeFrom="margin">
                  <wp:posOffset>1452880</wp:posOffset>
                </wp:positionH>
                <wp:positionV relativeFrom="page">
                  <wp:posOffset>7534275</wp:posOffset>
                </wp:positionV>
                <wp:extent cx="3629025" cy="571500"/>
                <wp:effectExtent l="0" t="0" r="28575" b="19050"/>
                <wp:wrapNone/>
                <wp:docPr id="39" name="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BED6B" id="Rechteck 39" o:spid="_x0000_s1026" style="position:absolute;margin-left:114.4pt;margin-top:593.25pt;width:285.75pt;height:45pt;z-index:-251638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" fillcolor="white [3212]" strokecolor="#1f4d78 [1604]" strokeweight="1pt">
                <w10:wrap anchorx="margin" anchory="page"/>
              </v:rect>
            </w:pict>
          </mc:Fallback>
        </mc:AlternateContent>
      </w:r>
    </w:p>
    <w:p w14:paraId="5BF8D356" w14:textId="27A648DE" w:rsidR="008A0C71" w:rsidRDefault="008A0C71" w:rsidP="004C5043">
      <w:pPr>
        <w:rPr>
          <w:noProof/>
        </w:rPr>
      </w:pPr>
    </w:p>
    <w:p w14:paraId="2098BD64" w14:textId="22D4CE70" w:rsidR="008A0C71" w:rsidRDefault="008A0C71" w:rsidP="004C5043">
      <w:pPr>
        <w:rPr>
          <w:noProof/>
        </w:rPr>
      </w:pPr>
    </w:p>
    <w:p w14:paraId="7394AFDC" w14:textId="12571888" w:rsidR="008A0C71" w:rsidRDefault="008A0C71" w:rsidP="004C5043">
      <w:pPr>
        <w:rPr>
          <w:noProof/>
        </w:rPr>
      </w:pPr>
    </w:p>
    <w:p w14:paraId="63292082" w14:textId="5E0F7B1C" w:rsidR="008A0C71" w:rsidRDefault="008A0C71" w:rsidP="004C504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8B17040" wp14:editId="3F92417A">
                <wp:simplePos x="0" y="0"/>
                <wp:positionH relativeFrom="column">
                  <wp:posOffset>1466850</wp:posOffset>
                </wp:positionH>
                <wp:positionV relativeFrom="page">
                  <wp:posOffset>8307705</wp:posOffset>
                </wp:positionV>
                <wp:extent cx="3629025" cy="571500"/>
                <wp:effectExtent l="0" t="0" r="28575" b="19050"/>
                <wp:wrapNone/>
                <wp:docPr id="40" name="Recht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94063" id="Rechteck 40" o:spid="_x0000_s1026" style="position:absolute;margin-left:115.5pt;margin-top:654.15pt;width:285.75pt;height:4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" fillcolor="window" strokecolor="#41719c" strokeweight="1pt">
                <w10:wrap anchory="page"/>
              </v:rect>
            </w:pict>
          </mc:Fallback>
        </mc:AlternateContent>
      </w:r>
    </w:p>
    <w:p w14:paraId="5DD456A0" w14:textId="3A2C4865" w:rsidR="008A0C71" w:rsidRDefault="008A0C71" w:rsidP="004C5043">
      <w:pPr>
        <w:rPr>
          <w:noProof/>
        </w:rPr>
      </w:pPr>
    </w:p>
    <w:p w14:paraId="0B6FBBFF" w14:textId="6B0C250F" w:rsidR="008A0C71" w:rsidRDefault="008A0C71" w:rsidP="004C5043">
      <w:pPr>
        <w:rPr>
          <w:noProof/>
        </w:rPr>
      </w:pPr>
    </w:p>
    <w:p w14:paraId="089099A6" w14:textId="1175320E" w:rsidR="008A0C71" w:rsidRDefault="008A0C71" w:rsidP="004C5043">
      <w:pPr>
        <w:rPr>
          <w:noProof/>
        </w:rPr>
      </w:pPr>
    </w:p>
    <w:p w14:paraId="2F3F99E3" w14:textId="05442DC7" w:rsidR="008A0C71" w:rsidRDefault="008A0C71" w:rsidP="004C5043">
      <w:pPr>
        <w:rPr>
          <w:noProof/>
        </w:rPr>
      </w:pPr>
    </w:p>
    <w:p w14:paraId="22287DD5" w14:textId="77B7B7B4" w:rsidR="008A0C71" w:rsidRDefault="008A0C71" w:rsidP="004C5043">
      <w:pPr>
        <w:rPr>
          <w:noProof/>
        </w:rPr>
      </w:pPr>
    </w:p>
    <w:p w14:paraId="148AFB7B" w14:textId="3FC51755" w:rsidR="008A0C71" w:rsidRDefault="008A0C71" w:rsidP="004C5043">
      <w:pPr>
        <w:rPr>
          <w:noProof/>
        </w:rPr>
      </w:pPr>
    </w:p>
    <w:p w14:paraId="183AE848" w14:textId="77777777" w:rsidR="008A0C71" w:rsidRDefault="008A0C71" w:rsidP="004C5043">
      <w:pPr>
        <w:rPr>
          <w:noProof/>
        </w:rPr>
      </w:pPr>
    </w:p>
    <w:p w14:paraId="0C9DF430" w14:textId="4C3C4382" w:rsidR="008A0C71" w:rsidRDefault="008A0C71" w:rsidP="004C5043">
      <w:pPr>
        <w:rPr>
          <w:noProof/>
        </w:rPr>
      </w:pPr>
    </w:p>
    <w:p w14:paraId="77EE5938" w14:textId="65CAE04B" w:rsidR="008A0C71" w:rsidRDefault="008A0C71" w:rsidP="004C5043">
      <w:pPr>
        <w:rPr>
          <w:noProof/>
        </w:rPr>
      </w:pPr>
    </w:p>
    <w:p w14:paraId="24A4038C" w14:textId="676B2F54" w:rsidR="008A0C71" w:rsidRDefault="008A0C71" w:rsidP="004C5043">
      <w:pPr>
        <w:rPr>
          <w:noProof/>
        </w:rPr>
      </w:pPr>
    </w:p>
    <w:p w14:paraId="2AFC3B18" w14:textId="42491D96" w:rsidR="00BD0E7E" w:rsidRDefault="008A0C71" w:rsidP="004C504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0D4B4E6D" wp14:editId="6A7C6C06">
            <wp:simplePos x="0" y="0"/>
            <wp:positionH relativeFrom="margin">
              <wp:align>right</wp:align>
            </wp:positionH>
            <wp:positionV relativeFrom="margin">
              <wp:posOffset>551180</wp:posOffset>
            </wp:positionV>
            <wp:extent cx="6301105" cy="6828155"/>
            <wp:effectExtent l="0" t="0" r="4445" b="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CF0">
        <w:rPr>
          <w:noProof/>
        </w:rPr>
        <w:t xml:space="preserve"> </w:t>
      </w:r>
    </w:p>
    <w:p w14:paraId="0A00E38E" w14:textId="175C07B9" w:rsidR="008A0C71" w:rsidRDefault="008A0C71" w:rsidP="004C5043">
      <w:pPr>
        <w:rPr>
          <w:noProof/>
        </w:rPr>
      </w:pPr>
    </w:p>
    <w:p w14:paraId="40A0F9EE" w14:textId="7AA1025D" w:rsidR="008A0C71" w:rsidRDefault="008A0C71" w:rsidP="004C5043">
      <w:pPr>
        <w:rPr>
          <w:noProof/>
        </w:rPr>
      </w:pPr>
    </w:p>
    <w:p w14:paraId="0DE4A100" w14:textId="1701302E" w:rsidR="008A0C71" w:rsidRDefault="008A0C71" w:rsidP="004C5043">
      <w:pPr>
        <w:rPr>
          <w:noProof/>
        </w:rPr>
      </w:pPr>
    </w:p>
    <w:p w14:paraId="23A20A83" w14:textId="1A7A071A" w:rsidR="008A0C71" w:rsidRDefault="008A0C71" w:rsidP="004C5043">
      <w:pPr>
        <w:rPr>
          <w:noProof/>
        </w:rPr>
      </w:pPr>
    </w:p>
    <w:p w14:paraId="566F3D2C" w14:textId="048A9AD4" w:rsidR="008A0C71" w:rsidRDefault="008A0C71" w:rsidP="004C5043">
      <w:pPr>
        <w:rPr>
          <w:noProof/>
        </w:rPr>
      </w:pPr>
    </w:p>
    <w:p w14:paraId="54626253" w14:textId="5D62E38A" w:rsidR="008A0C71" w:rsidRDefault="008A0C71" w:rsidP="004C5043">
      <w:pPr>
        <w:rPr>
          <w:noProof/>
        </w:rPr>
      </w:pPr>
    </w:p>
    <w:p w14:paraId="35C019B9" w14:textId="25A799F6" w:rsidR="008A0C71" w:rsidRDefault="008A0C71" w:rsidP="004C5043">
      <w:pPr>
        <w:rPr>
          <w:noProof/>
        </w:rPr>
      </w:pPr>
    </w:p>
    <w:p w14:paraId="29CA3E59" w14:textId="4EC696DA" w:rsidR="008A0C71" w:rsidRDefault="008A0C71" w:rsidP="004C5043">
      <w:pPr>
        <w:rPr>
          <w:noProof/>
        </w:rPr>
      </w:pPr>
    </w:p>
    <w:p w14:paraId="3395FDB7" w14:textId="1C332B20" w:rsidR="008A0C71" w:rsidRDefault="008A0C71" w:rsidP="004C5043">
      <w:pPr>
        <w:rPr>
          <w:noProof/>
        </w:rPr>
      </w:pPr>
    </w:p>
    <w:p w14:paraId="720A35B3" w14:textId="0CBB1462" w:rsidR="008A0C71" w:rsidRDefault="008A0C71" w:rsidP="004C5043">
      <w:pPr>
        <w:rPr>
          <w:noProof/>
        </w:rPr>
      </w:pPr>
    </w:p>
    <w:p w14:paraId="0009ACED" w14:textId="0E3BB1DA" w:rsidR="008A0C71" w:rsidRDefault="008A0C71" w:rsidP="004C5043">
      <w:pPr>
        <w:rPr>
          <w:noProof/>
        </w:rPr>
      </w:pPr>
    </w:p>
    <w:p w14:paraId="2322C30D" w14:textId="07A19C77" w:rsidR="008A0C71" w:rsidRDefault="008A0C71" w:rsidP="004C5043">
      <w:pPr>
        <w:rPr>
          <w:noProof/>
        </w:rPr>
      </w:pPr>
    </w:p>
    <w:p w14:paraId="5DFC4138" w14:textId="315EDFD4" w:rsidR="008A0C71" w:rsidRDefault="008A0C71" w:rsidP="004C5043">
      <w:pPr>
        <w:rPr>
          <w:noProof/>
        </w:rPr>
      </w:pPr>
    </w:p>
    <w:p w14:paraId="1FBDA3BB" w14:textId="493EFCFF" w:rsidR="008A0C71" w:rsidRDefault="008A0C71" w:rsidP="004C5043">
      <w:pPr>
        <w:rPr>
          <w:noProof/>
        </w:rPr>
      </w:pPr>
    </w:p>
    <w:p w14:paraId="107CA818" w14:textId="194951F3" w:rsidR="008A0C71" w:rsidRDefault="008A0C71" w:rsidP="004C5043">
      <w:pPr>
        <w:rPr>
          <w:noProof/>
        </w:rPr>
      </w:pPr>
    </w:p>
    <w:p w14:paraId="2CD997B8" w14:textId="329E296A" w:rsidR="008A0C71" w:rsidRDefault="008A0C71" w:rsidP="004C5043">
      <w:pPr>
        <w:rPr>
          <w:noProof/>
        </w:rPr>
      </w:pPr>
    </w:p>
    <w:p w14:paraId="78A78A7E" w14:textId="4E78EC73" w:rsidR="008A0C71" w:rsidRDefault="008A0C71" w:rsidP="004C5043">
      <w:pPr>
        <w:rPr>
          <w:noProof/>
        </w:rPr>
      </w:pPr>
    </w:p>
    <w:p w14:paraId="1013C82E" w14:textId="61F33C5D" w:rsidR="008A0C71" w:rsidRDefault="008A0C71" w:rsidP="004C5043">
      <w:pPr>
        <w:rPr>
          <w:noProof/>
        </w:rPr>
      </w:pPr>
    </w:p>
    <w:p w14:paraId="4B5FA9B4" w14:textId="2FFE4A24" w:rsidR="008A0C71" w:rsidRDefault="008A0C71" w:rsidP="004C5043">
      <w:pPr>
        <w:rPr>
          <w:noProof/>
        </w:rPr>
      </w:pPr>
    </w:p>
    <w:p w14:paraId="496F0232" w14:textId="42B41E11" w:rsidR="008A0C71" w:rsidRDefault="008A0C71" w:rsidP="004C5043">
      <w:pPr>
        <w:rPr>
          <w:noProof/>
        </w:rPr>
      </w:pPr>
    </w:p>
    <w:p w14:paraId="12F24D37" w14:textId="7489050E" w:rsidR="008A0C71" w:rsidRDefault="008A0C71" w:rsidP="004C5043">
      <w:pPr>
        <w:rPr>
          <w:noProof/>
        </w:rPr>
      </w:pPr>
    </w:p>
    <w:p w14:paraId="4793CE44" w14:textId="0C5CDB00" w:rsidR="008A0C71" w:rsidRDefault="008A0C71" w:rsidP="004C5043">
      <w:pPr>
        <w:rPr>
          <w:noProof/>
        </w:rPr>
      </w:pPr>
    </w:p>
    <w:p w14:paraId="614A4FBD" w14:textId="7AE1DD19" w:rsidR="008A0C71" w:rsidRDefault="008A0C71" w:rsidP="004C5043">
      <w:pPr>
        <w:rPr>
          <w:noProof/>
        </w:rPr>
      </w:pPr>
    </w:p>
    <w:p w14:paraId="45EC074F" w14:textId="0AE14C07" w:rsidR="008A0C71" w:rsidRDefault="008A0C71" w:rsidP="004C5043">
      <w:pPr>
        <w:rPr>
          <w:noProof/>
        </w:rPr>
      </w:pPr>
    </w:p>
    <w:p w14:paraId="002E525B" w14:textId="0C1A2E2D" w:rsidR="008A0C71" w:rsidRDefault="008A0C71" w:rsidP="004C5043">
      <w:pPr>
        <w:rPr>
          <w:noProof/>
        </w:rPr>
      </w:pPr>
    </w:p>
    <w:p w14:paraId="636A21E7" w14:textId="79A393EA" w:rsidR="008A0C71" w:rsidRDefault="008A0C71" w:rsidP="004C5043">
      <w:pPr>
        <w:rPr>
          <w:noProof/>
        </w:rPr>
      </w:pPr>
    </w:p>
    <w:p w14:paraId="136E7657" w14:textId="0FBEA4AD" w:rsidR="008A0C71" w:rsidRDefault="008A0C71" w:rsidP="004C5043">
      <w:pPr>
        <w:rPr>
          <w:noProof/>
        </w:rPr>
      </w:pPr>
    </w:p>
    <w:p w14:paraId="1FC035C0" w14:textId="2BDAC35E" w:rsidR="008A0C71" w:rsidRDefault="008A0C71" w:rsidP="004C5043">
      <w:pPr>
        <w:rPr>
          <w:noProof/>
        </w:rPr>
      </w:pPr>
    </w:p>
    <w:p w14:paraId="0285C4F8" w14:textId="60E20D12" w:rsidR="008A0C71" w:rsidRDefault="008A0C71" w:rsidP="004C5043">
      <w:pPr>
        <w:rPr>
          <w:noProof/>
        </w:rPr>
      </w:pPr>
    </w:p>
    <w:p w14:paraId="5B1C6779" w14:textId="6BBA6811" w:rsidR="008A0C71" w:rsidRDefault="008A0C71" w:rsidP="004C5043">
      <w:pPr>
        <w:rPr>
          <w:noProof/>
        </w:rPr>
      </w:pPr>
    </w:p>
    <w:p w14:paraId="69374F95" w14:textId="09F4E744" w:rsidR="008A0C71" w:rsidRDefault="008A0C71" w:rsidP="004C5043">
      <w:pPr>
        <w:rPr>
          <w:noProof/>
        </w:rPr>
      </w:pPr>
    </w:p>
    <w:p w14:paraId="1358D0E8" w14:textId="51530668" w:rsidR="008A0C71" w:rsidRDefault="008A0C71" w:rsidP="004C5043">
      <w:pPr>
        <w:rPr>
          <w:noProof/>
        </w:rPr>
      </w:pPr>
    </w:p>
    <w:p w14:paraId="7929B179" w14:textId="4F8A6C29" w:rsidR="008A0C71" w:rsidRDefault="008A0C71" w:rsidP="004C5043">
      <w:pPr>
        <w:rPr>
          <w:noProof/>
        </w:rPr>
      </w:pPr>
    </w:p>
    <w:p w14:paraId="0C644ED1" w14:textId="7F306D4E" w:rsidR="008A0C71" w:rsidRDefault="008A0C71" w:rsidP="004C5043">
      <w:pPr>
        <w:rPr>
          <w:noProof/>
        </w:rPr>
      </w:pPr>
    </w:p>
    <w:p w14:paraId="7FDE512D" w14:textId="0EDD37B1" w:rsidR="008A0C71" w:rsidRDefault="008A0C71" w:rsidP="004C5043">
      <w:pPr>
        <w:rPr>
          <w:noProof/>
        </w:rPr>
      </w:pPr>
    </w:p>
    <w:p w14:paraId="57AE3D04" w14:textId="5267B9BD" w:rsidR="008A0C71" w:rsidRDefault="008A0C71" w:rsidP="004C5043">
      <w:pPr>
        <w:rPr>
          <w:noProof/>
        </w:rPr>
      </w:pPr>
    </w:p>
    <w:p w14:paraId="704D6817" w14:textId="649F31CA" w:rsidR="008A0C71" w:rsidRDefault="008A0C71" w:rsidP="004C5043">
      <w:pPr>
        <w:rPr>
          <w:noProof/>
        </w:rPr>
      </w:pPr>
    </w:p>
    <w:p w14:paraId="4A4600E7" w14:textId="7A9D74AF" w:rsidR="008A0C71" w:rsidRDefault="008A0C71" w:rsidP="004C5043">
      <w:pPr>
        <w:rPr>
          <w:noProof/>
        </w:rPr>
      </w:pPr>
    </w:p>
    <w:p w14:paraId="05924474" w14:textId="5758D8C0" w:rsidR="008A0C71" w:rsidRDefault="008A0C71" w:rsidP="004C5043">
      <w:pPr>
        <w:rPr>
          <w:noProof/>
        </w:rPr>
      </w:pPr>
    </w:p>
    <w:p w14:paraId="068029F3" w14:textId="7DD60DD7" w:rsidR="008A0C71" w:rsidRDefault="008A0C71" w:rsidP="004C5043">
      <w:pPr>
        <w:rPr>
          <w:noProof/>
        </w:rPr>
      </w:pPr>
    </w:p>
    <w:p w14:paraId="17DDE4A6" w14:textId="36996B61" w:rsidR="008A0C71" w:rsidRDefault="008A0C71" w:rsidP="004C5043">
      <w:pPr>
        <w:rPr>
          <w:noProof/>
        </w:rPr>
      </w:pPr>
    </w:p>
    <w:p w14:paraId="36B92F1F" w14:textId="79518BA7" w:rsidR="008A0C71" w:rsidRDefault="008A0C71" w:rsidP="004C5043">
      <w:pPr>
        <w:rPr>
          <w:noProof/>
        </w:rPr>
      </w:pPr>
    </w:p>
    <w:p w14:paraId="48678C3D" w14:textId="477BE2B1" w:rsidR="008A0C71" w:rsidRDefault="008A0C71" w:rsidP="004C5043">
      <w:pPr>
        <w:rPr>
          <w:noProof/>
        </w:rPr>
      </w:pPr>
    </w:p>
    <w:p w14:paraId="76B474AB" w14:textId="03ECB232" w:rsidR="008A0C71" w:rsidRDefault="008A0C71" w:rsidP="004C5043">
      <w:pPr>
        <w:rPr>
          <w:noProof/>
        </w:rPr>
      </w:pPr>
    </w:p>
    <w:p w14:paraId="2A7CD533" w14:textId="120BBF60" w:rsidR="008A0C71" w:rsidRDefault="008A0C71" w:rsidP="004C5043">
      <w:pPr>
        <w:rPr>
          <w:noProof/>
        </w:rPr>
      </w:pPr>
    </w:p>
    <w:p w14:paraId="67B9820A" w14:textId="52BEB45D" w:rsidR="008A0C71" w:rsidRDefault="008A0C71" w:rsidP="004C5043">
      <w:pPr>
        <w:rPr>
          <w:noProof/>
        </w:rPr>
      </w:pPr>
    </w:p>
    <w:p w14:paraId="791A41DA" w14:textId="7F5D41E0" w:rsidR="008A0C71" w:rsidRDefault="008A0C71" w:rsidP="004C5043">
      <w:pPr>
        <w:rPr>
          <w:noProof/>
        </w:rPr>
      </w:pPr>
    </w:p>
    <w:p w14:paraId="37B52DFB" w14:textId="3CB1B68C" w:rsidR="008A0C71" w:rsidRDefault="008A0C71" w:rsidP="004C5043">
      <w:pPr>
        <w:rPr>
          <w:noProof/>
        </w:rPr>
      </w:pPr>
    </w:p>
    <w:p w14:paraId="08B4F3D3" w14:textId="20FAACC3" w:rsidR="008A0C71" w:rsidRDefault="008A0C71" w:rsidP="004C5043">
      <w:pPr>
        <w:rPr>
          <w:noProof/>
        </w:rPr>
      </w:pPr>
    </w:p>
    <w:p w14:paraId="4BC276C7" w14:textId="7E538422" w:rsidR="008A0C71" w:rsidRDefault="008A0C71" w:rsidP="004C5043">
      <w:pPr>
        <w:rPr>
          <w:noProof/>
        </w:rPr>
      </w:pPr>
    </w:p>
    <w:p w14:paraId="6501165E" w14:textId="75C40477" w:rsidR="008A0C71" w:rsidRDefault="008A0C71" w:rsidP="004C5043">
      <w:pPr>
        <w:rPr>
          <w:noProof/>
        </w:rPr>
      </w:pPr>
    </w:p>
    <w:p w14:paraId="7BEC2DC8" w14:textId="2EA548DE" w:rsidR="008A0C71" w:rsidRDefault="008A0C71" w:rsidP="004C5043">
      <w:pPr>
        <w:rPr>
          <w:noProof/>
        </w:rPr>
      </w:pPr>
    </w:p>
    <w:p w14:paraId="15E94631" w14:textId="7BD62FB2" w:rsidR="008A0C71" w:rsidRPr="008A0C71" w:rsidRDefault="008A0C71" w:rsidP="004C5043">
      <w:pPr>
        <w:rPr>
          <w:b/>
          <w:bCs/>
          <w:noProof/>
          <w:sz w:val="56"/>
          <w:szCs w:val="56"/>
        </w:rPr>
      </w:pPr>
      <w:r w:rsidRPr="008A0C71">
        <w:rPr>
          <w:b/>
          <w:bCs/>
          <w:noProof/>
          <w:sz w:val="56"/>
          <w:szCs w:val="56"/>
        </w:rPr>
        <w:t>Lösungen</w:t>
      </w:r>
    </w:p>
    <w:p w14:paraId="62F0C748" w14:textId="7D60FA76" w:rsidR="008A0C71" w:rsidRDefault="008A0C71" w:rsidP="004C504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6127546" wp14:editId="0C756A98">
            <wp:simplePos x="0" y="0"/>
            <wp:positionH relativeFrom="margin">
              <wp:align>left</wp:align>
            </wp:positionH>
            <wp:positionV relativeFrom="page">
              <wp:posOffset>2219324</wp:posOffset>
            </wp:positionV>
            <wp:extent cx="6442275" cy="5476875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27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4CB18" w14:textId="0B0296D4" w:rsidR="008A0C71" w:rsidRPr="004C5043" w:rsidRDefault="008A0C71" w:rsidP="004C5043">
      <w:pPr>
        <w:rPr>
          <w:b/>
          <w:bCs/>
          <w:sz w:val="36"/>
          <w:szCs w:val="36"/>
        </w:rPr>
      </w:pPr>
    </w:p>
    <w:sectPr w:rsidR="008A0C71" w:rsidRPr="004C5043">
      <w:headerReference w:type="default" r:id="rId18"/>
      <w:footerReference w:type="default" r:id="rId19"/>
      <w:pgSz w:w="11906" w:h="16838"/>
      <w:pgMar w:top="540" w:right="566" w:bottom="1134" w:left="1417" w:header="708" w:footer="4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F9382" w14:textId="77777777" w:rsidR="00E14B2C" w:rsidRDefault="00E14B2C">
      <w:r>
        <w:separator/>
      </w:r>
    </w:p>
  </w:endnote>
  <w:endnote w:type="continuationSeparator" w:id="0">
    <w:p w14:paraId="3C4CE0DA" w14:textId="77777777" w:rsidR="00E14B2C" w:rsidRDefault="00E14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49F920" w14:textId="190643CB" w:rsidR="007241BC" w:rsidRDefault="002279A8" w:rsidP="007378EA">
    <w:pPr>
      <w:pStyle w:val="Fuzeile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Schwandt </w:t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DATE  \@ "dd.MM.yy"  \* MERGEFORMAT </w:instrText>
    </w:r>
    <w:r>
      <w:rPr>
        <w:rFonts w:cs="Arial"/>
        <w:sz w:val="16"/>
        <w:szCs w:val="16"/>
      </w:rPr>
      <w:fldChar w:fldCharType="separate"/>
    </w:r>
    <w:r w:rsidR="006312AA">
      <w:rPr>
        <w:rFonts w:cs="Arial"/>
        <w:noProof/>
        <w:sz w:val="16"/>
        <w:szCs w:val="16"/>
      </w:rPr>
      <w:t>14.01.20</w:t>
    </w:r>
    <w:r>
      <w:rPr>
        <w:rFonts w:cs="Arial"/>
        <w:sz w:val="16"/>
        <w:szCs w:val="16"/>
      </w:rPr>
      <w:fldChar w:fldCharType="end"/>
    </w:r>
    <w:r w:rsidR="007241BC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fldChar w:fldCharType="begin"/>
    </w:r>
    <w:r>
      <w:rPr>
        <w:rFonts w:cs="Arial"/>
        <w:sz w:val="16"/>
        <w:szCs w:val="16"/>
      </w:rPr>
      <w:instrText xml:space="preserve"> FILENAME  \* Caps  \* MERGEFORMAT </w:instrText>
    </w:r>
    <w:r>
      <w:rPr>
        <w:rFonts w:cs="Arial"/>
        <w:sz w:val="16"/>
        <w:szCs w:val="16"/>
      </w:rPr>
      <w:fldChar w:fldCharType="separate"/>
    </w:r>
    <w:r w:rsidR="008A0C71">
      <w:rPr>
        <w:rFonts w:cs="Arial"/>
        <w:noProof/>
        <w:sz w:val="16"/>
        <w:szCs w:val="16"/>
      </w:rPr>
      <w:t>Ohmsches_Gesetz.Docx</w:t>
    </w:r>
    <w:r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8EB3B" w14:textId="77777777" w:rsidR="00E14B2C" w:rsidRDefault="00E14B2C">
      <w:r>
        <w:separator/>
      </w:r>
    </w:p>
  </w:footnote>
  <w:footnote w:type="continuationSeparator" w:id="0">
    <w:p w14:paraId="4A944C91" w14:textId="77777777" w:rsidR="00E14B2C" w:rsidRDefault="00E14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71"/>
      <w:gridCol w:w="2291"/>
      <w:gridCol w:w="2066"/>
      <w:gridCol w:w="2880"/>
    </w:tblGrid>
    <w:tr w:rsidR="007241BC" w14:paraId="38828C16" w14:textId="77777777">
      <w:trPr>
        <w:trHeight w:hRule="exact" w:val="909"/>
      </w:trPr>
      <w:tc>
        <w:tcPr>
          <w:tcW w:w="2771" w:type="dxa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14:paraId="70D3387C" w14:textId="77777777" w:rsidR="007241BC" w:rsidRDefault="007241BC">
          <w:pPr>
            <w:jc w:val="center"/>
          </w:pPr>
          <w:r>
            <w:rPr>
              <w:noProof/>
            </w:rPr>
            <w:drawing>
              <wp:inline distT="0" distB="0" distL="0" distR="0" wp14:anchorId="2E457E99" wp14:editId="3B1673B9">
                <wp:extent cx="1409700" cy="447675"/>
                <wp:effectExtent l="0" t="0" r="0" b="0"/>
                <wp:docPr id="1" name="Bild 1" descr="2012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2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57" w:type="dxa"/>
          <w:gridSpan w:val="2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22AE3BB" w14:textId="1E2D300F" w:rsidR="007241BC" w:rsidRPr="00E71124" w:rsidRDefault="004C5043" w:rsidP="002E78E9">
          <w:pPr>
            <w:jc w:val="center"/>
            <w:rPr>
              <w:rFonts w:cs="Arial"/>
              <w:b/>
              <w:sz w:val="24"/>
            </w:rPr>
          </w:pPr>
          <w:proofErr w:type="spellStart"/>
          <w:r>
            <w:rPr>
              <w:rFonts w:cs="Arial"/>
              <w:b/>
              <w:sz w:val="24"/>
            </w:rPr>
            <w:t>Ohmsches</w:t>
          </w:r>
          <w:proofErr w:type="spellEnd"/>
          <w:r>
            <w:rPr>
              <w:rFonts w:cs="Arial"/>
              <w:b/>
              <w:sz w:val="24"/>
            </w:rPr>
            <w:t xml:space="preserve"> Gesetz</w:t>
          </w:r>
        </w:p>
      </w:tc>
      <w:tc>
        <w:tcPr>
          <w:tcW w:w="2835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6F7258" w14:textId="363D4869" w:rsidR="007241BC" w:rsidRPr="001A3CE3" w:rsidRDefault="007241BC">
          <w:pPr>
            <w:jc w:val="center"/>
            <w:rPr>
              <w:rFonts w:cs="Arial"/>
              <w:sz w:val="24"/>
            </w:rPr>
          </w:pPr>
          <w:r>
            <w:rPr>
              <w:rFonts w:cs="Arial"/>
              <w:sz w:val="24"/>
            </w:rPr>
            <w:t xml:space="preserve">Elektrotechnik        </w:t>
          </w:r>
        </w:p>
      </w:tc>
    </w:tr>
    <w:tr w:rsidR="007241BC" w14:paraId="6C5ED104" w14:textId="77777777">
      <w:trPr>
        <w:trHeight w:hRule="exact" w:val="533"/>
      </w:trPr>
      <w:tc>
        <w:tcPr>
          <w:tcW w:w="2771" w:type="dxa"/>
          <w:tcBorders>
            <w:left w:val="single" w:sz="4" w:space="0" w:color="auto"/>
          </w:tcBorders>
          <w:vAlign w:val="center"/>
        </w:tcPr>
        <w:p w14:paraId="0344F40C" w14:textId="77777777" w:rsidR="007241BC" w:rsidRDefault="007241BC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Name:</w:t>
          </w:r>
        </w:p>
      </w:tc>
      <w:tc>
        <w:tcPr>
          <w:tcW w:w="2291" w:type="dxa"/>
          <w:tcBorders>
            <w:right w:val="single" w:sz="6" w:space="0" w:color="000000"/>
          </w:tcBorders>
          <w:vAlign w:val="center"/>
        </w:tcPr>
        <w:p w14:paraId="075331DA" w14:textId="77777777" w:rsidR="007241BC" w:rsidRDefault="007241BC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Klasse:</w:t>
          </w:r>
        </w:p>
      </w:tc>
      <w:tc>
        <w:tcPr>
          <w:tcW w:w="2066" w:type="dxa"/>
          <w:tcBorders>
            <w:left w:val="single" w:sz="6" w:space="0" w:color="000000"/>
          </w:tcBorders>
          <w:vAlign w:val="center"/>
        </w:tcPr>
        <w:p w14:paraId="1DAC223C" w14:textId="77777777" w:rsidR="007241BC" w:rsidRDefault="007241BC">
          <w:pPr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Datum:</w:t>
          </w:r>
        </w:p>
      </w:tc>
      <w:tc>
        <w:tcPr>
          <w:tcW w:w="2880" w:type="dxa"/>
          <w:tcBorders>
            <w:right w:val="single" w:sz="4" w:space="0" w:color="auto"/>
          </w:tcBorders>
          <w:vAlign w:val="center"/>
        </w:tcPr>
        <w:p w14:paraId="6FAA1E71" w14:textId="77777777" w:rsidR="007241BC" w:rsidRDefault="007241BC">
          <w:pPr>
            <w:tabs>
              <w:tab w:val="left" w:pos="582"/>
              <w:tab w:val="left" w:pos="822"/>
              <w:tab w:val="left" w:pos="1422"/>
            </w:tabs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 xml:space="preserve">Blatt Nr.: </w:t>
          </w:r>
          <w:r>
            <w:rPr>
              <w:rFonts w:cs="Arial"/>
              <w:sz w:val="20"/>
              <w:szCs w:val="20"/>
            </w:rPr>
            <w:fldChar w:fldCharType="begin"/>
          </w:r>
          <w:r>
            <w:rPr>
              <w:rFonts w:cs="Arial"/>
              <w:sz w:val="20"/>
              <w:szCs w:val="20"/>
            </w:rPr>
            <w:instrText xml:space="preserve"> PAGE   \* MERGEFORMAT </w:instrText>
          </w:r>
          <w:r>
            <w:rPr>
              <w:rFonts w:cs="Arial"/>
              <w:sz w:val="20"/>
              <w:szCs w:val="20"/>
            </w:rPr>
            <w:fldChar w:fldCharType="separate"/>
          </w:r>
          <w:r w:rsidR="009B4929">
            <w:rPr>
              <w:rFonts w:cs="Arial"/>
              <w:noProof/>
              <w:sz w:val="20"/>
              <w:szCs w:val="20"/>
            </w:rPr>
            <w:t>1</w:t>
          </w:r>
          <w:r>
            <w:rPr>
              <w:rFonts w:cs="Arial"/>
              <w:sz w:val="20"/>
              <w:szCs w:val="20"/>
            </w:rPr>
            <w:fldChar w:fldCharType="end"/>
          </w:r>
          <w:r>
            <w:rPr>
              <w:rFonts w:cs="Arial"/>
              <w:sz w:val="20"/>
              <w:szCs w:val="20"/>
            </w:rPr>
            <w:t xml:space="preserve"> / </w:t>
          </w:r>
          <w:r>
            <w:rPr>
              <w:rFonts w:cs="Arial"/>
              <w:sz w:val="20"/>
              <w:szCs w:val="20"/>
            </w:rPr>
            <w:fldChar w:fldCharType="begin"/>
          </w:r>
          <w:r>
            <w:rPr>
              <w:rFonts w:cs="Arial"/>
              <w:sz w:val="20"/>
              <w:szCs w:val="20"/>
            </w:rPr>
            <w:instrText xml:space="preserve"> NUMPAGES   \* MERGEFORMAT </w:instrText>
          </w:r>
          <w:r>
            <w:rPr>
              <w:rFonts w:cs="Arial"/>
              <w:sz w:val="20"/>
              <w:szCs w:val="20"/>
            </w:rPr>
            <w:fldChar w:fldCharType="separate"/>
          </w:r>
          <w:r w:rsidR="009B4929">
            <w:rPr>
              <w:rFonts w:cs="Arial"/>
              <w:noProof/>
              <w:sz w:val="20"/>
              <w:szCs w:val="20"/>
            </w:rPr>
            <w:t>2</w:t>
          </w:r>
          <w:r>
            <w:rPr>
              <w:rFonts w:cs="Arial"/>
              <w:sz w:val="20"/>
              <w:szCs w:val="20"/>
            </w:rPr>
            <w:fldChar w:fldCharType="end"/>
          </w:r>
          <w:r>
            <w:rPr>
              <w:rFonts w:cs="Arial"/>
              <w:sz w:val="20"/>
              <w:szCs w:val="20"/>
            </w:rPr>
            <w:t xml:space="preserve">  lfd. Nr.:</w:t>
          </w:r>
        </w:p>
      </w:tc>
    </w:tr>
  </w:tbl>
  <w:p w14:paraId="0C8587B5" w14:textId="77777777" w:rsidR="007241BC" w:rsidRDefault="007241BC">
    <w:pPr>
      <w:pStyle w:val="Kopfzeil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35474"/>
    <w:multiLevelType w:val="multilevel"/>
    <w:tmpl w:val="40B6E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D27281"/>
    <w:multiLevelType w:val="hybridMultilevel"/>
    <w:tmpl w:val="565C94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24436"/>
    <w:multiLevelType w:val="multilevel"/>
    <w:tmpl w:val="A48861AA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1F1A5F54"/>
    <w:multiLevelType w:val="multilevel"/>
    <w:tmpl w:val="BE821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2D2CBF"/>
    <w:multiLevelType w:val="multilevel"/>
    <w:tmpl w:val="A7E20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311C4D"/>
    <w:multiLevelType w:val="multilevel"/>
    <w:tmpl w:val="FAFC4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736A1E"/>
    <w:multiLevelType w:val="hybridMultilevel"/>
    <w:tmpl w:val="CFD227E2"/>
    <w:lvl w:ilvl="0" w:tplc="89EA428E">
      <w:numFmt w:val="bullet"/>
      <w:lvlText w:val=""/>
      <w:lvlJc w:val="left"/>
      <w:pPr>
        <w:tabs>
          <w:tab w:val="num" w:pos="2121"/>
        </w:tabs>
        <w:ind w:left="2121" w:hanging="705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2BA80C10"/>
    <w:multiLevelType w:val="hybridMultilevel"/>
    <w:tmpl w:val="DFE60774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6123BB"/>
    <w:multiLevelType w:val="multilevel"/>
    <w:tmpl w:val="F5EC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65109F"/>
    <w:multiLevelType w:val="hybridMultilevel"/>
    <w:tmpl w:val="A7E202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0A18CA"/>
    <w:multiLevelType w:val="multilevel"/>
    <w:tmpl w:val="543E4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167D70"/>
    <w:multiLevelType w:val="multilevel"/>
    <w:tmpl w:val="EE12D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2C0B31"/>
    <w:multiLevelType w:val="multilevel"/>
    <w:tmpl w:val="F27E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703C17"/>
    <w:multiLevelType w:val="multilevel"/>
    <w:tmpl w:val="108C2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DD46B0"/>
    <w:multiLevelType w:val="hybridMultilevel"/>
    <w:tmpl w:val="01767404"/>
    <w:lvl w:ilvl="0" w:tplc="AB6AA93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F37ADB"/>
    <w:multiLevelType w:val="multilevel"/>
    <w:tmpl w:val="EDA8E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FC2703"/>
    <w:multiLevelType w:val="multilevel"/>
    <w:tmpl w:val="9AEE0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84268D"/>
    <w:multiLevelType w:val="singleLevel"/>
    <w:tmpl w:val="B7BE758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9DB4EF9"/>
    <w:multiLevelType w:val="multilevel"/>
    <w:tmpl w:val="B6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BD0CB9"/>
    <w:multiLevelType w:val="hybridMultilevel"/>
    <w:tmpl w:val="1DF6BA42"/>
    <w:lvl w:ilvl="0" w:tplc="EA7E6E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9C5117"/>
    <w:multiLevelType w:val="multilevel"/>
    <w:tmpl w:val="29E49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F217EB"/>
    <w:multiLevelType w:val="multilevel"/>
    <w:tmpl w:val="6BA87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C47E07"/>
    <w:multiLevelType w:val="multilevel"/>
    <w:tmpl w:val="68D64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2"/>
  </w:num>
  <w:num w:numId="5">
    <w:abstractNumId w:val="9"/>
  </w:num>
  <w:num w:numId="6">
    <w:abstractNumId w:val="4"/>
  </w:num>
  <w:num w:numId="7">
    <w:abstractNumId w:val="1"/>
  </w:num>
  <w:num w:numId="8">
    <w:abstractNumId w:val="12"/>
  </w:num>
  <w:num w:numId="9">
    <w:abstractNumId w:val="5"/>
  </w:num>
  <w:num w:numId="10">
    <w:abstractNumId w:val="22"/>
  </w:num>
  <w:num w:numId="11">
    <w:abstractNumId w:val="16"/>
  </w:num>
  <w:num w:numId="12">
    <w:abstractNumId w:val="0"/>
  </w:num>
  <w:num w:numId="13">
    <w:abstractNumId w:val="8"/>
  </w:num>
  <w:num w:numId="14">
    <w:abstractNumId w:val="20"/>
  </w:num>
  <w:num w:numId="15">
    <w:abstractNumId w:val="18"/>
  </w:num>
  <w:num w:numId="16">
    <w:abstractNumId w:val="15"/>
  </w:num>
  <w:num w:numId="17">
    <w:abstractNumId w:val="21"/>
  </w:num>
  <w:num w:numId="18">
    <w:abstractNumId w:val="3"/>
  </w:num>
  <w:num w:numId="19">
    <w:abstractNumId w:val="10"/>
  </w:num>
  <w:num w:numId="20">
    <w:abstractNumId w:val="11"/>
  </w:num>
  <w:num w:numId="21">
    <w:abstractNumId w:val="13"/>
  </w:num>
  <w:num w:numId="22">
    <w:abstractNumId w:val="19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124"/>
    <w:rsid w:val="000054D8"/>
    <w:rsid w:val="00031B41"/>
    <w:rsid w:val="00060696"/>
    <w:rsid w:val="00067397"/>
    <w:rsid w:val="000848BF"/>
    <w:rsid w:val="00084D3D"/>
    <w:rsid w:val="000C2186"/>
    <w:rsid w:val="000C556C"/>
    <w:rsid w:val="000E6B1F"/>
    <w:rsid w:val="000F2BDA"/>
    <w:rsid w:val="001062E3"/>
    <w:rsid w:val="00107D99"/>
    <w:rsid w:val="00151551"/>
    <w:rsid w:val="0016133B"/>
    <w:rsid w:val="001A3CE3"/>
    <w:rsid w:val="001A6245"/>
    <w:rsid w:val="001B0A12"/>
    <w:rsid w:val="001B1A1C"/>
    <w:rsid w:val="001B7204"/>
    <w:rsid w:val="001D657E"/>
    <w:rsid w:val="00224CF0"/>
    <w:rsid w:val="002279A8"/>
    <w:rsid w:val="0024653C"/>
    <w:rsid w:val="00273C34"/>
    <w:rsid w:val="00277426"/>
    <w:rsid w:val="00292CDF"/>
    <w:rsid w:val="002C0F22"/>
    <w:rsid w:val="002C3650"/>
    <w:rsid w:val="002E78E9"/>
    <w:rsid w:val="002F794B"/>
    <w:rsid w:val="00313C3C"/>
    <w:rsid w:val="00315DC9"/>
    <w:rsid w:val="00322088"/>
    <w:rsid w:val="00333945"/>
    <w:rsid w:val="00372C74"/>
    <w:rsid w:val="003873F4"/>
    <w:rsid w:val="00395048"/>
    <w:rsid w:val="003A4343"/>
    <w:rsid w:val="003A6105"/>
    <w:rsid w:val="003B6ABF"/>
    <w:rsid w:val="003B75D9"/>
    <w:rsid w:val="003C601E"/>
    <w:rsid w:val="003C62EF"/>
    <w:rsid w:val="00416669"/>
    <w:rsid w:val="0041719E"/>
    <w:rsid w:val="004364D8"/>
    <w:rsid w:val="004518F4"/>
    <w:rsid w:val="00483F19"/>
    <w:rsid w:val="0049180C"/>
    <w:rsid w:val="004B52BF"/>
    <w:rsid w:val="004C3BA8"/>
    <w:rsid w:val="004C5043"/>
    <w:rsid w:val="004F2E8B"/>
    <w:rsid w:val="00507AD9"/>
    <w:rsid w:val="00543788"/>
    <w:rsid w:val="0054729A"/>
    <w:rsid w:val="00553A84"/>
    <w:rsid w:val="00554155"/>
    <w:rsid w:val="0057264E"/>
    <w:rsid w:val="00590EAA"/>
    <w:rsid w:val="005C7C50"/>
    <w:rsid w:val="005D223F"/>
    <w:rsid w:val="005E7C06"/>
    <w:rsid w:val="005F65B6"/>
    <w:rsid w:val="006312AA"/>
    <w:rsid w:val="00655D39"/>
    <w:rsid w:val="006A30B9"/>
    <w:rsid w:val="006B3FE9"/>
    <w:rsid w:val="00712C75"/>
    <w:rsid w:val="007158A0"/>
    <w:rsid w:val="007241BC"/>
    <w:rsid w:val="007378EA"/>
    <w:rsid w:val="007633F1"/>
    <w:rsid w:val="00765C57"/>
    <w:rsid w:val="007729D8"/>
    <w:rsid w:val="00772ADC"/>
    <w:rsid w:val="00774B3E"/>
    <w:rsid w:val="00785DA1"/>
    <w:rsid w:val="00806433"/>
    <w:rsid w:val="00816CDC"/>
    <w:rsid w:val="00830413"/>
    <w:rsid w:val="00843857"/>
    <w:rsid w:val="00873AD5"/>
    <w:rsid w:val="00874773"/>
    <w:rsid w:val="008A0C71"/>
    <w:rsid w:val="008F1DDA"/>
    <w:rsid w:val="00900378"/>
    <w:rsid w:val="0090240D"/>
    <w:rsid w:val="00944500"/>
    <w:rsid w:val="00951A2A"/>
    <w:rsid w:val="00962628"/>
    <w:rsid w:val="00976D5E"/>
    <w:rsid w:val="009854D1"/>
    <w:rsid w:val="00996340"/>
    <w:rsid w:val="009B4929"/>
    <w:rsid w:val="009C76E7"/>
    <w:rsid w:val="00A0117E"/>
    <w:rsid w:val="00A13D80"/>
    <w:rsid w:val="00A20831"/>
    <w:rsid w:val="00A325F4"/>
    <w:rsid w:val="00A43195"/>
    <w:rsid w:val="00A61A43"/>
    <w:rsid w:val="00A70FB4"/>
    <w:rsid w:val="00A8793E"/>
    <w:rsid w:val="00A90A5B"/>
    <w:rsid w:val="00AA0A75"/>
    <w:rsid w:val="00AA16E1"/>
    <w:rsid w:val="00AA2232"/>
    <w:rsid w:val="00AC36F7"/>
    <w:rsid w:val="00AC43D4"/>
    <w:rsid w:val="00AD2E2D"/>
    <w:rsid w:val="00AE69D9"/>
    <w:rsid w:val="00B4628E"/>
    <w:rsid w:val="00B50703"/>
    <w:rsid w:val="00BD0E7E"/>
    <w:rsid w:val="00BF5084"/>
    <w:rsid w:val="00C027ED"/>
    <w:rsid w:val="00C05DC5"/>
    <w:rsid w:val="00C14F7E"/>
    <w:rsid w:val="00C36881"/>
    <w:rsid w:val="00C72E06"/>
    <w:rsid w:val="00C83954"/>
    <w:rsid w:val="00CA1572"/>
    <w:rsid w:val="00CC31B0"/>
    <w:rsid w:val="00CD5760"/>
    <w:rsid w:val="00CE0387"/>
    <w:rsid w:val="00CF2BC1"/>
    <w:rsid w:val="00D068A4"/>
    <w:rsid w:val="00D07D82"/>
    <w:rsid w:val="00D3180B"/>
    <w:rsid w:val="00D34594"/>
    <w:rsid w:val="00D67430"/>
    <w:rsid w:val="00D73FD0"/>
    <w:rsid w:val="00D75DF4"/>
    <w:rsid w:val="00D82454"/>
    <w:rsid w:val="00D91325"/>
    <w:rsid w:val="00E03443"/>
    <w:rsid w:val="00E13CB0"/>
    <w:rsid w:val="00E14B2C"/>
    <w:rsid w:val="00E25AFF"/>
    <w:rsid w:val="00E35A8F"/>
    <w:rsid w:val="00E43FAD"/>
    <w:rsid w:val="00E46914"/>
    <w:rsid w:val="00E473E4"/>
    <w:rsid w:val="00E57A00"/>
    <w:rsid w:val="00E71124"/>
    <w:rsid w:val="00E92F78"/>
    <w:rsid w:val="00E96ED4"/>
    <w:rsid w:val="00EB4273"/>
    <w:rsid w:val="00EB5F05"/>
    <w:rsid w:val="00ED44FA"/>
    <w:rsid w:val="00ED6645"/>
    <w:rsid w:val="00EF412D"/>
    <w:rsid w:val="00F128A2"/>
    <w:rsid w:val="00F177E4"/>
    <w:rsid w:val="00F41111"/>
    <w:rsid w:val="00F54DB1"/>
    <w:rsid w:val="00F60C14"/>
    <w:rsid w:val="00F9637C"/>
    <w:rsid w:val="00FC5B60"/>
    <w:rsid w:val="00FD0EFD"/>
    <w:rsid w:val="00FE2497"/>
    <w:rsid w:val="00FE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02E722C"/>
  <w15:chartTrackingRefBased/>
  <w15:docId w15:val="{ACB1D930-BB97-4EB9-AAA2-5CAAD1BAC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A6105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cs="Arial"/>
      <w:b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43F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E78E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home-content-titel">
    <w:name w:val="home-content-titel"/>
    <w:basedOn w:val="Absatz-Standardschriftart"/>
    <w:rsid w:val="00292CDF"/>
  </w:style>
  <w:style w:type="character" w:styleId="HTMLCode">
    <w:name w:val="HTML Code"/>
    <w:rsid w:val="00292CDF"/>
    <w:rPr>
      <w:rFonts w:ascii="Courier New" w:eastAsia="Times New Roman" w:hAnsi="Courier New" w:cs="Courier New"/>
      <w:sz w:val="20"/>
      <w:szCs w:val="20"/>
    </w:rPr>
  </w:style>
  <w:style w:type="character" w:customStyle="1" w:styleId="home-content">
    <w:name w:val="home-content"/>
    <w:basedOn w:val="Absatz-Standardschriftart"/>
    <w:rsid w:val="00292CDF"/>
  </w:style>
  <w:style w:type="table" w:styleId="Tabellenraster">
    <w:name w:val="Table Grid"/>
    <w:basedOn w:val="NormaleTabelle"/>
    <w:rsid w:val="003A6105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78E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378EA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395048"/>
    <w:rPr>
      <w:color w:val="808080"/>
    </w:rPr>
  </w:style>
  <w:style w:type="character" w:customStyle="1" w:styleId="st">
    <w:name w:val="st"/>
    <w:basedOn w:val="Absatz-Standardschriftart"/>
    <w:rsid w:val="00ED44FA"/>
  </w:style>
  <w:style w:type="paragraph" w:styleId="Listenabsatz">
    <w:name w:val="List Paragraph"/>
    <w:basedOn w:val="Standard"/>
    <w:uiPriority w:val="34"/>
    <w:qFormat/>
    <w:rsid w:val="00E96ED4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43F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E78E9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7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zzz_Windowsanwendungen\Winword\DOT-Dateien\ITA_K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ITA_KA.dot</Template>
  <TotalTime>0</TotalTime>
  <Pages>6</Pages>
  <Words>67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Hinweis: Bitte stellen Sie all Ihre Überlegungen und Rechenschritte nachvollziehbar dar</vt:lpstr>
    </vt:vector>
  </TitlesOfParts>
  <Company>osz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Hinweis: Bitte stellen Sie all Ihre Überlegungen und Rechenschritte nachvollziehbar dar</dc:title>
  <dc:subject/>
  <dc:creator>pauli</dc:creator>
  <cp:keywords/>
  <cp:lastModifiedBy>Holger Schwandt</cp:lastModifiedBy>
  <cp:revision>3</cp:revision>
  <cp:lastPrinted>2016-09-13T16:43:00Z</cp:lastPrinted>
  <dcterms:created xsi:type="dcterms:W3CDTF">2020-01-14T18:47:00Z</dcterms:created>
  <dcterms:modified xsi:type="dcterms:W3CDTF">2020-01-14T20:51:00Z</dcterms:modified>
</cp:coreProperties>
</file>